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5B9BD5" w:themeColor="accent1"/>
        </w:rPr>
        <w:id w:val="296729119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lang w:eastAsia="en-US"/>
        </w:rPr>
      </w:sdtEndPr>
      <w:sdtContent>
        <w:p w:rsidR="00E96A84" w:rsidRDefault="00E96A84">
          <w:pPr>
            <w:pStyle w:val="KeinLeerraum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07A5CF91" wp14:editId="7F18AA37">
                <wp:extent cx="2524125" cy="1439108"/>
                <wp:effectExtent l="152400" t="0" r="104775" b="370840"/>
                <wp:docPr id="143" name="Bild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0524" cy="1459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254000" dir="5580000" sx="106000" sy="106000" algn="ctr" rotWithShape="0">
                            <a:schemeClr val="accent3">
                              <a:lumMod val="75000"/>
                              <a:alpha val="44000"/>
                            </a:scheme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E96A84" w:rsidRDefault="00E96A84" w:rsidP="00E96A84">
          <w:pPr>
            <w:pStyle w:val="KeinLeerraum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 xml:space="preserve">              herbarium              </w:t>
          </w:r>
        </w:p>
        <w:sdt>
          <w:sdtPr>
            <w:rPr>
              <w:color w:val="70AD47" w:themeColor="accent6"/>
              <w:sz w:val="32"/>
              <w:szCs w:val="28"/>
            </w:rPr>
            <w:alias w:val="Untertitel"/>
            <w:tag w:val=""/>
            <w:id w:val="328029620"/>
            <w:placeholder>
              <w:docPart w:val="698B508E4CBC4C2AACF06B72EF12BD9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:rsidR="00E96A84" w:rsidRPr="00281FFA" w:rsidRDefault="00281FFA">
              <w:pPr>
                <w:pStyle w:val="KeinLeerraum"/>
                <w:jc w:val="center"/>
                <w:rPr>
                  <w:color w:val="5B9BD5" w:themeColor="accent1"/>
                  <w:sz w:val="32"/>
                  <w:szCs w:val="28"/>
                </w:rPr>
              </w:pPr>
              <w:r w:rsidRPr="00281FFA">
                <w:rPr>
                  <w:color w:val="70AD47" w:themeColor="accent6"/>
                  <w:sz w:val="32"/>
                  <w:szCs w:val="28"/>
                </w:rPr>
                <w:t>Bäume, Sträucher und Co</w:t>
              </w:r>
            </w:p>
          </w:sdtContent>
        </w:sdt>
        <w:p w:rsidR="00E96A84" w:rsidRDefault="00E96A84">
          <w:pPr>
            <w:pStyle w:val="KeinLeerraum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7046F730" wp14:editId="6D85EC56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feld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000000" w:themeColor="text1"/>
                                    <w:sz w:val="28"/>
                                    <w:szCs w:val="28"/>
                                  </w:rPr>
                                  <w:alias w:val="Datum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5-11-12T00:00:00Z">
                                    <w:dateFormat w:val="d. MMMM yyyy"/>
                                    <w:lid w:val="de-DE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E96A84" w:rsidRDefault="00281FFA">
                                    <w:pPr>
                                      <w:pStyle w:val="KeinLeerraum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 w:rsidRPr="00281FFA">
                                      <w:rPr>
                                        <w:caps/>
                                        <w:color w:val="000000" w:themeColor="text1"/>
                                        <w:sz w:val="28"/>
                                        <w:szCs w:val="28"/>
                                        <w:lang w:val="de-DE"/>
                                      </w:rPr>
                                      <w:t>12.11.2015</w:t>
                                    </w:r>
                                  </w:p>
                                </w:sdtContent>
                              </w:sdt>
                              <w:p w:rsidR="00E96A84" w:rsidRDefault="00E96A84" w:rsidP="00281FFA">
                                <w:pPr>
                                  <w:pStyle w:val="KeinLeerraum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00000" w:themeColor="text1"/>
                                    </w:rPr>
                                    <w:alias w:val="Firma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Pr="00281FFA">
                                      <w:rPr>
                                        <w:caps/>
                                        <w:color w:val="000000" w:themeColor="text1"/>
                                      </w:rPr>
                                      <w:t>BG Wien 10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046F730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42" o:spid="_x0000_s1026" type="#_x0000_t202" style="position:absolute;left:0;text-align:left;margin-left:0;margin-top:0;width:516pt;height:43.9pt;z-index:251670528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gBeQIAAF0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000000" w:themeColor="text1"/>
                              <w:sz w:val="28"/>
                              <w:szCs w:val="28"/>
                            </w:rPr>
                            <w:alias w:val="Datum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5-11-12T00:00:00Z">
                              <w:dateFormat w:val="d. MMMM yyyy"/>
                              <w:lid w:val="de-DE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96A84" w:rsidRDefault="00281FFA">
                              <w:pPr>
                                <w:pStyle w:val="KeinLeerraum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 w:rsidRPr="00281FFA">
                                <w:rPr>
                                  <w:caps/>
                                  <w:color w:val="000000" w:themeColor="text1"/>
                                  <w:sz w:val="28"/>
                                  <w:szCs w:val="28"/>
                                  <w:lang w:val="de-DE"/>
                                </w:rPr>
                                <w:t>12.11.2015</w:t>
                              </w:r>
                            </w:p>
                          </w:sdtContent>
                        </w:sdt>
                        <w:p w:rsidR="00E96A84" w:rsidRDefault="00E96A84" w:rsidP="00281FFA">
                          <w:pPr>
                            <w:pStyle w:val="KeinLeerraum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000000" w:themeColor="text1"/>
                              </w:rPr>
                              <w:alias w:val="Firma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Pr="00281FFA">
                                <w:rPr>
                                  <w:caps/>
                                  <w:color w:val="000000" w:themeColor="text1"/>
                                </w:rPr>
                                <w:t>BG Wien 10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bookmarkStart w:id="0" w:name="_GoBack"/>
          <w:r>
            <w:rPr>
              <w:noProof/>
              <w:color w:val="5B9BD5" w:themeColor="accent1"/>
            </w:rPr>
            <w:drawing>
              <wp:inline distT="0" distB="0" distL="0" distR="0" wp14:anchorId="45C8A1D8" wp14:editId="3CF5A606">
                <wp:extent cx="1990725" cy="1256234"/>
                <wp:effectExtent l="228600" t="0" r="104775" b="363220"/>
                <wp:docPr id="144" name="Bild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243" cy="1286220"/>
                        </a:xfrm>
                        <a:prstGeom prst="rect">
                          <a:avLst/>
                        </a:prstGeom>
                        <a:effectLst>
                          <a:outerShdw blurRad="190500" dist="203200" dir="6300000" algn="ctr" rotWithShape="0">
                            <a:srgbClr val="000000">
                              <a:alpha val="4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bookmarkEnd w:id="0"/>
        </w:p>
        <w:p w:rsidR="00E96A84" w:rsidRDefault="00E96A84">
          <w:r>
            <w:br w:type="page"/>
          </w:r>
        </w:p>
      </w:sdtContent>
    </w:sdt>
    <w:sdt>
      <w:sdtPr>
        <w:rPr>
          <w:lang w:val="de-DE"/>
        </w:rPr>
        <w:id w:val="-6033398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E96A84" w:rsidRDefault="00E96A84" w:rsidP="00E96A84">
          <w:pPr>
            <w:pStyle w:val="Inhaltsverzeichnisberschrift"/>
          </w:pPr>
          <w:r>
            <w:rPr>
              <w:lang w:val="de-DE"/>
            </w:rPr>
            <w:t>Inhaltsverzeichnis</w:t>
          </w:r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5086339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Eiche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0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Buchsbaum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1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Flieder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2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Bergahorn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3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Birnenbaum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4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Apfelbaum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5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Weichselkirsche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6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Hainbuche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7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Birke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8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Hibiskus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pStyle w:val="Verzeichnis1"/>
            <w:tabs>
              <w:tab w:val="left" w:pos="1100"/>
              <w:tab w:val="right" w:leader="dot" w:pos="9062"/>
            </w:tabs>
            <w:rPr>
              <w:noProof/>
            </w:rPr>
          </w:pPr>
          <w:hyperlink w:anchor="_Toc435086349" w:history="1">
            <w:r w:rsidRPr="007974CF">
              <w:rPr>
                <w:rStyle w:val="Hyperlink"/>
                <w:noProof/>
              </w:rPr>
              <w:t>Pflanze:</w:t>
            </w:r>
            <w:r>
              <w:rPr>
                <w:noProof/>
              </w:rPr>
              <w:tab/>
            </w:r>
            <w:r w:rsidRPr="007974CF">
              <w:rPr>
                <w:rStyle w:val="Hyperlink"/>
                <w:noProof/>
              </w:rPr>
              <w:t xml:space="preserve">  Holunder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1FF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6A84" w:rsidRDefault="00E96A84" w:rsidP="00E96A84">
          <w:pPr>
            <w:rPr>
              <w:b/>
              <w:bCs/>
              <w:lang w:val="de-DE"/>
            </w:rPr>
          </w:pPr>
          <w:r>
            <w:rPr>
              <w:b/>
              <w:bCs/>
              <w:lang w:val="de-DE"/>
            </w:rPr>
            <w:fldChar w:fldCharType="end"/>
          </w:r>
        </w:p>
      </w:sdtContent>
    </w:sdt>
    <w:p w:rsidR="008C6354" w:rsidRDefault="008C6354" w:rsidP="008C6354">
      <w:pPr>
        <w:pStyle w:val="berschrift1"/>
      </w:pPr>
    </w:p>
    <w:p w:rsidR="008C6354" w:rsidRDefault="008C6354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" w:name="_Toc435086339"/>
      <w:r>
        <w:br w:type="page"/>
      </w:r>
    </w:p>
    <w:p w:rsidR="00F00BE1" w:rsidRDefault="00CC718F" w:rsidP="008C6354">
      <w:pPr>
        <w:pStyle w:val="berschrift1"/>
      </w:pPr>
      <w:r>
        <w:t>Pflanze:</w:t>
      </w:r>
      <w:r w:rsidR="00C33B3E">
        <w:tab/>
      </w:r>
      <w:r w:rsidR="00C33B3E">
        <w:tab/>
      </w:r>
      <w:r w:rsidR="009925BC">
        <w:t xml:space="preserve"> Eiche</w:t>
      </w:r>
      <w:bookmarkEnd w:id="1"/>
    </w:p>
    <w:p w:rsidR="004A47DE" w:rsidRDefault="004A47DE" w:rsidP="004A47DE">
      <w:r>
        <w:t>Art:</w:t>
      </w:r>
      <w:r>
        <w:tab/>
      </w:r>
      <w:r>
        <w:tab/>
        <w:t xml:space="preserve"> Laubbaum</w:t>
      </w:r>
    </w:p>
    <w:p w:rsidR="00CC718F" w:rsidRDefault="00CC718F">
      <w:r>
        <w:t>Familie:</w:t>
      </w:r>
      <w:r w:rsidR="00C33B3E">
        <w:tab/>
      </w:r>
      <w:r>
        <w:tab/>
      </w:r>
      <w:r w:rsidR="00637A4C">
        <w:t xml:space="preserve"> </w:t>
      </w:r>
      <w:r w:rsidR="009925BC">
        <w:t>Buchengewächse</w:t>
      </w:r>
    </w:p>
    <w:p w:rsidR="00CC718F" w:rsidRDefault="00CC718F">
      <w:r>
        <w:t>Art:</w:t>
      </w:r>
      <w:r w:rsidR="00C33B3E">
        <w:tab/>
      </w:r>
      <w:r w:rsidR="009925BC">
        <w:tab/>
      </w:r>
      <w:r w:rsidR="00C33B3E">
        <w:t xml:space="preserve"> Laubbaum</w:t>
      </w:r>
    </w:p>
    <w:p w:rsidR="00CC718F" w:rsidRDefault="00CC718F">
      <w:r>
        <w:t>Blattform:</w:t>
      </w:r>
      <w:r w:rsidR="00C33B3E">
        <w:tab/>
      </w:r>
      <w:r w:rsidR="009925BC">
        <w:t xml:space="preserve">länglich und </w:t>
      </w:r>
      <w:r w:rsidR="00C33B3E">
        <w:t>gebuchtet</w:t>
      </w:r>
    </w:p>
    <w:p w:rsidR="00CC718F" w:rsidRDefault="00CC718F">
      <w:r>
        <w:t>Blattrand:</w:t>
      </w:r>
      <w:r w:rsidR="009925BC">
        <w:tab/>
        <w:t>gelapp</w:t>
      </w:r>
      <w:r w:rsidR="00C33B3E">
        <w:t>t</w:t>
      </w:r>
    </w:p>
    <w:p w:rsidR="00CC718F" w:rsidRDefault="00CC718F">
      <w:r>
        <w:t>Blattstellung:</w:t>
      </w:r>
      <w:r w:rsidR="009925BC">
        <w:tab/>
        <w:t>wechselständig</w:t>
      </w:r>
    </w:p>
    <w:p w:rsidR="00CC718F" w:rsidRDefault="00CC718F">
      <w:r>
        <w:t>Früchte:</w:t>
      </w:r>
      <w:r w:rsidR="00C33B3E">
        <w:tab/>
        <w:t xml:space="preserve"> Eicheln</w:t>
      </w:r>
    </w:p>
    <w:p w:rsidR="00325FC2" w:rsidRDefault="00CC718F">
      <w:r>
        <w:t>Datum:</w:t>
      </w:r>
      <w:r w:rsidR="00C33B3E">
        <w:tab/>
      </w:r>
      <w:r w:rsidR="009925BC">
        <w:tab/>
      </w:r>
      <w:r w:rsidR="004A47DE">
        <w:t xml:space="preserve">Oktober </w:t>
      </w:r>
      <w:r w:rsidR="00C33B3E">
        <w:t>2015</w:t>
      </w:r>
    </w:p>
    <w:p w:rsidR="00325FC2" w:rsidRDefault="009F7C2C">
      <w:r w:rsidRPr="00CC718F"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3F4E5924" wp14:editId="3BBE993D">
            <wp:simplePos x="0" y="0"/>
            <wp:positionH relativeFrom="page">
              <wp:posOffset>900430</wp:posOffset>
            </wp:positionH>
            <wp:positionV relativeFrom="paragraph">
              <wp:posOffset>76200</wp:posOffset>
            </wp:positionV>
            <wp:extent cx="3599815" cy="4431030"/>
            <wp:effectExtent l="0" t="0" r="635" b="7620"/>
            <wp:wrapThrough wrapText="bothSides">
              <wp:wrapPolygon edited="0">
                <wp:start x="0" y="0"/>
                <wp:lineTo x="0" y="21544"/>
                <wp:lineTo x="21490" y="21544"/>
                <wp:lineTo x="2149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FC2">
        <w:br w:type="page"/>
      </w:r>
    </w:p>
    <w:p w:rsidR="00325FC2" w:rsidRDefault="00325FC2" w:rsidP="00283AF3">
      <w:pPr>
        <w:pStyle w:val="berschrift1"/>
      </w:pPr>
      <w:bookmarkStart w:id="2" w:name="_Toc435086340"/>
      <w:r>
        <w:lastRenderedPageBreak/>
        <w:t>Pflanze:</w:t>
      </w:r>
      <w:r>
        <w:tab/>
        <w:t xml:space="preserve"> </w:t>
      </w:r>
      <w:r>
        <w:tab/>
        <w:t>Buchsbaum</w:t>
      </w:r>
      <w:bookmarkEnd w:id="2"/>
    </w:p>
    <w:p w:rsidR="004A47DE" w:rsidRDefault="004A47DE" w:rsidP="004A47DE">
      <w:r>
        <w:t>Art:</w:t>
      </w:r>
      <w:r>
        <w:tab/>
      </w:r>
      <w:r>
        <w:tab/>
        <w:t>Strauch oder Baum</w:t>
      </w:r>
    </w:p>
    <w:p w:rsidR="004A47DE" w:rsidRDefault="00325FC2" w:rsidP="00325FC2">
      <w:r>
        <w:t>Familie:</w:t>
      </w:r>
      <w:r>
        <w:tab/>
      </w:r>
      <w:r>
        <w:tab/>
      </w:r>
      <w:r w:rsidR="004A47DE">
        <w:t>---</w:t>
      </w:r>
    </w:p>
    <w:p w:rsidR="00325FC2" w:rsidRDefault="00325FC2" w:rsidP="00325FC2">
      <w:r>
        <w:t>Art:</w:t>
      </w:r>
      <w:r>
        <w:tab/>
      </w:r>
      <w:r w:rsidR="004A47DE">
        <w:tab/>
      </w:r>
      <w:r>
        <w:t>Strauch oder Baum</w:t>
      </w:r>
    </w:p>
    <w:p w:rsidR="00325FC2" w:rsidRDefault="00325FC2" w:rsidP="00325FC2">
      <w:r>
        <w:t>Blattform:</w:t>
      </w:r>
      <w:r>
        <w:tab/>
      </w:r>
      <w:r w:rsidR="004A47DE">
        <w:t>eiförmig oder gefiedert</w:t>
      </w:r>
    </w:p>
    <w:p w:rsidR="00325FC2" w:rsidRDefault="00325FC2" w:rsidP="00325FC2">
      <w:r>
        <w:t>Blattrand:</w:t>
      </w:r>
      <w:r>
        <w:tab/>
        <w:t>ganzrandig</w:t>
      </w:r>
    </w:p>
    <w:p w:rsidR="00325FC2" w:rsidRDefault="00325FC2" w:rsidP="00325FC2">
      <w:r>
        <w:t>Blattstellung:</w:t>
      </w:r>
      <w:r>
        <w:tab/>
        <w:t>gegenständlich</w:t>
      </w:r>
    </w:p>
    <w:p w:rsidR="00325FC2" w:rsidRDefault="00325FC2" w:rsidP="00325FC2">
      <w:r>
        <w:t>Früchte:</w:t>
      </w:r>
      <w:r w:rsidR="004A47DE">
        <w:tab/>
        <w:t>---</w:t>
      </w:r>
    </w:p>
    <w:p w:rsidR="00CC718F" w:rsidRDefault="00325FC2">
      <w:r>
        <w:t>Datum:</w:t>
      </w:r>
      <w:r w:rsidR="009925BC">
        <w:tab/>
      </w:r>
      <w:r>
        <w:tab/>
      </w:r>
      <w:r w:rsidR="004A47DE">
        <w:t xml:space="preserve">Oktober </w:t>
      </w:r>
      <w:r>
        <w:t>2015</w:t>
      </w:r>
    </w:p>
    <w:p w:rsidR="00B67BC2" w:rsidRDefault="002926AC">
      <w:r w:rsidRPr="00325FC2"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79DEFC16" wp14:editId="7A79BE31">
            <wp:simplePos x="0" y="0"/>
            <wp:positionH relativeFrom="page">
              <wp:posOffset>902286</wp:posOffset>
            </wp:positionH>
            <wp:positionV relativeFrom="page">
              <wp:posOffset>3528304</wp:posOffset>
            </wp:positionV>
            <wp:extent cx="3600000" cy="2498400"/>
            <wp:effectExtent l="0" t="0" r="635" b="0"/>
            <wp:wrapThrough wrapText="bothSides">
              <wp:wrapPolygon edited="0">
                <wp:start x="0" y="0"/>
                <wp:lineTo x="0" y="21413"/>
                <wp:lineTo x="21490" y="21413"/>
                <wp:lineTo x="21490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BC2" w:rsidRDefault="00B67BC2">
      <w:r>
        <w:br w:type="page"/>
      </w:r>
    </w:p>
    <w:p w:rsidR="00997E3A" w:rsidRDefault="00997E3A" w:rsidP="00283AF3">
      <w:pPr>
        <w:pStyle w:val="berschrift1"/>
      </w:pPr>
      <w:bookmarkStart w:id="3" w:name="_Toc435086341"/>
      <w:r>
        <w:lastRenderedPageBreak/>
        <w:t>Pflanze:</w:t>
      </w:r>
      <w:r>
        <w:tab/>
        <w:t xml:space="preserve"> </w:t>
      </w:r>
      <w:r>
        <w:tab/>
        <w:t>Flieder</w:t>
      </w:r>
      <w:bookmarkEnd w:id="3"/>
    </w:p>
    <w:p w:rsidR="004A47DE" w:rsidRDefault="004A47DE" w:rsidP="004A47DE">
      <w:r>
        <w:t>Art:</w:t>
      </w:r>
      <w:r>
        <w:tab/>
      </w:r>
      <w:r>
        <w:tab/>
        <w:t>Strauch</w:t>
      </w:r>
    </w:p>
    <w:p w:rsidR="00B67BC2" w:rsidRDefault="00B67BC2" w:rsidP="00B67BC2">
      <w:r>
        <w:t>Familie:</w:t>
      </w:r>
      <w:r>
        <w:tab/>
      </w:r>
      <w:r>
        <w:tab/>
        <w:t>Ölbaumgewächs</w:t>
      </w:r>
      <w:r w:rsidR="004A47DE">
        <w:t>e</w:t>
      </w:r>
    </w:p>
    <w:p w:rsidR="00B67BC2" w:rsidRDefault="00B67BC2" w:rsidP="00B67BC2">
      <w:r>
        <w:t>Blattform:</w:t>
      </w:r>
      <w:r w:rsidR="00997E3A">
        <w:tab/>
        <w:t>eiförmig</w:t>
      </w:r>
    </w:p>
    <w:p w:rsidR="00B67BC2" w:rsidRDefault="00B67BC2" w:rsidP="00B67BC2">
      <w:r>
        <w:t>Blattrand:</w:t>
      </w:r>
      <w:r w:rsidR="00997E3A">
        <w:tab/>
        <w:t>glattrandig</w:t>
      </w:r>
    </w:p>
    <w:p w:rsidR="00997E3A" w:rsidRDefault="00B67BC2" w:rsidP="00997E3A">
      <w:r>
        <w:t>Blattstellung:</w:t>
      </w:r>
      <w:r w:rsidR="00997E3A">
        <w:tab/>
      </w:r>
      <w:r w:rsidR="004A47DE">
        <w:t>gegenständig</w:t>
      </w:r>
    </w:p>
    <w:p w:rsidR="00B67BC2" w:rsidRDefault="00B67BC2" w:rsidP="00B67BC2">
      <w:r>
        <w:t>Früchte:</w:t>
      </w:r>
      <w:r w:rsidR="00997E3A">
        <w:tab/>
      </w:r>
      <w:r w:rsidR="00FE45C0">
        <w:t>---</w:t>
      </w:r>
    </w:p>
    <w:p w:rsidR="00325FC2" w:rsidRDefault="00B67BC2">
      <w:r>
        <w:t>Datum:</w:t>
      </w:r>
      <w:r>
        <w:tab/>
      </w:r>
      <w:r w:rsidR="009925BC">
        <w:tab/>
      </w:r>
      <w:r w:rsidR="004A47DE">
        <w:t xml:space="preserve">Oktober </w:t>
      </w:r>
      <w:r>
        <w:t>2015</w:t>
      </w:r>
    </w:p>
    <w:p w:rsidR="009925BC" w:rsidRDefault="002926AC">
      <w:pPr>
        <w:rPr>
          <w:noProof/>
          <w:lang w:eastAsia="de-AT"/>
        </w:rPr>
      </w:pPr>
      <w:r w:rsidRPr="00997E3A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5EF00D13" wp14:editId="3A328046">
            <wp:simplePos x="0" y="0"/>
            <wp:positionH relativeFrom="page">
              <wp:posOffset>901700</wp:posOffset>
            </wp:positionH>
            <wp:positionV relativeFrom="paragraph">
              <wp:posOffset>135255</wp:posOffset>
            </wp:positionV>
            <wp:extent cx="3599815" cy="2743200"/>
            <wp:effectExtent l="0" t="0" r="635" b="0"/>
            <wp:wrapThrough wrapText="bothSides">
              <wp:wrapPolygon edited="0">
                <wp:start x="0" y="0"/>
                <wp:lineTo x="0" y="21450"/>
                <wp:lineTo x="21490" y="21450"/>
                <wp:lineTo x="21490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5BC" w:rsidRDefault="009925BC">
      <w:r>
        <w:br w:type="page"/>
      </w:r>
    </w:p>
    <w:p w:rsidR="009925BC" w:rsidRDefault="009925BC" w:rsidP="00283AF3">
      <w:pPr>
        <w:pStyle w:val="berschrift1"/>
      </w:pPr>
      <w:bookmarkStart w:id="4" w:name="_Toc435086342"/>
      <w:r>
        <w:lastRenderedPageBreak/>
        <w:t>Pflanze:</w:t>
      </w:r>
      <w:r>
        <w:tab/>
        <w:t xml:space="preserve"> </w:t>
      </w:r>
      <w:r>
        <w:tab/>
        <w:t>Bergahorn</w:t>
      </w:r>
      <w:bookmarkEnd w:id="4"/>
    </w:p>
    <w:p w:rsidR="004A47DE" w:rsidRDefault="004A47DE" w:rsidP="004A47DE">
      <w:r>
        <w:t>Art:</w:t>
      </w:r>
      <w:r>
        <w:tab/>
      </w:r>
      <w:r>
        <w:tab/>
        <w:t>Seifengewächse</w:t>
      </w:r>
    </w:p>
    <w:p w:rsidR="009925BC" w:rsidRDefault="009925BC" w:rsidP="009925BC">
      <w:r>
        <w:t>Familie:</w:t>
      </w:r>
      <w:r>
        <w:tab/>
      </w:r>
      <w:r>
        <w:tab/>
        <w:t>Laubbaum</w:t>
      </w:r>
    </w:p>
    <w:p w:rsidR="009925BC" w:rsidRDefault="009925BC" w:rsidP="009925BC">
      <w:r>
        <w:t>Blattform:</w:t>
      </w:r>
      <w:r>
        <w:tab/>
        <w:t>gelappt</w:t>
      </w:r>
    </w:p>
    <w:p w:rsidR="009925BC" w:rsidRDefault="009925BC" w:rsidP="009925BC">
      <w:r>
        <w:t>Blattrand:</w:t>
      </w:r>
      <w:r>
        <w:tab/>
        <w:t>gesägt</w:t>
      </w:r>
    </w:p>
    <w:p w:rsidR="009925BC" w:rsidRDefault="004A47DE" w:rsidP="009925BC">
      <w:r>
        <w:t>Blattstellung:</w:t>
      </w:r>
      <w:r>
        <w:tab/>
        <w:t>gegenständig</w:t>
      </w:r>
    </w:p>
    <w:p w:rsidR="009925BC" w:rsidRDefault="009925BC" w:rsidP="009925BC">
      <w:r>
        <w:t>Früchte:</w:t>
      </w:r>
      <w:r>
        <w:tab/>
        <w:t>geflügelte</w:t>
      </w:r>
      <w:r w:rsidR="004A47DE">
        <w:t xml:space="preserve"> Nüsschen</w:t>
      </w:r>
    </w:p>
    <w:p w:rsidR="00997E3A" w:rsidRDefault="009925BC" w:rsidP="009925BC">
      <w:r>
        <w:t>Datum:</w:t>
      </w:r>
      <w:r>
        <w:tab/>
      </w:r>
      <w:r>
        <w:tab/>
      </w:r>
      <w:r w:rsidR="004A47DE">
        <w:t xml:space="preserve">Oktober </w:t>
      </w:r>
      <w:r>
        <w:t>2015</w:t>
      </w:r>
    </w:p>
    <w:p w:rsidR="00FE45C0" w:rsidRDefault="00BD3BC0" w:rsidP="009925BC"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3B7F7EE0" wp14:editId="2533357D">
            <wp:simplePos x="0" y="0"/>
            <wp:positionH relativeFrom="page">
              <wp:posOffset>903117</wp:posOffset>
            </wp:positionH>
            <wp:positionV relativeFrom="paragraph">
              <wp:posOffset>132715</wp:posOffset>
            </wp:positionV>
            <wp:extent cx="3600000" cy="3740400"/>
            <wp:effectExtent l="0" t="0" r="635" b="0"/>
            <wp:wrapThrough wrapText="bothSides">
              <wp:wrapPolygon edited="0">
                <wp:start x="0" y="0"/>
                <wp:lineTo x="0" y="21453"/>
                <wp:lineTo x="21490" y="21453"/>
                <wp:lineTo x="21490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5C0" w:rsidRDefault="00FE45C0">
      <w:r>
        <w:br w:type="page"/>
      </w:r>
    </w:p>
    <w:p w:rsidR="00FE45C0" w:rsidRDefault="00FE45C0" w:rsidP="00283AF3">
      <w:pPr>
        <w:pStyle w:val="berschrift1"/>
      </w:pPr>
      <w:bookmarkStart w:id="5" w:name="_Toc435086343"/>
      <w:r>
        <w:lastRenderedPageBreak/>
        <w:t>Pflanze:</w:t>
      </w:r>
      <w:r>
        <w:tab/>
        <w:t xml:space="preserve"> </w:t>
      </w:r>
      <w:r>
        <w:tab/>
        <w:t>Birnenbaum</w:t>
      </w:r>
      <w:bookmarkEnd w:id="5"/>
    </w:p>
    <w:p w:rsidR="00FE45C0" w:rsidRDefault="00FE45C0" w:rsidP="00FE45C0">
      <w:r>
        <w:t>Art:</w:t>
      </w:r>
      <w:r>
        <w:tab/>
      </w:r>
      <w:r>
        <w:tab/>
        <w:t>Laubbaum</w:t>
      </w:r>
    </w:p>
    <w:p w:rsidR="00FE45C0" w:rsidRDefault="00FE45C0" w:rsidP="00FE45C0">
      <w:r>
        <w:t>Familie:</w:t>
      </w:r>
      <w:r>
        <w:tab/>
      </w:r>
      <w:r>
        <w:tab/>
        <w:t>---</w:t>
      </w:r>
    </w:p>
    <w:p w:rsidR="00FE45C0" w:rsidRDefault="00FE45C0" w:rsidP="00FE45C0">
      <w:r>
        <w:t>Blattform:</w:t>
      </w:r>
      <w:r>
        <w:tab/>
        <w:t>eiförmig bzw. oval</w:t>
      </w:r>
    </w:p>
    <w:p w:rsidR="00FE45C0" w:rsidRDefault="00FE45C0" w:rsidP="00FE45C0">
      <w:r>
        <w:t>Blattrand:</w:t>
      </w:r>
      <w:r>
        <w:tab/>
        <w:t>gesägt</w:t>
      </w:r>
    </w:p>
    <w:p w:rsidR="00FE45C0" w:rsidRDefault="00FE45C0" w:rsidP="00FE45C0">
      <w:r>
        <w:t>Blattstellung:</w:t>
      </w:r>
      <w:r>
        <w:tab/>
        <w:t>gegenständig</w:t>
      </w:r>
    </w:p>
    <w:p w:rsidR="00FE45C0" w:rsidRDefault="00FE45C0" w:rsidP="00FE45C0">
      <w:r>
        <w:t>Früchte:</w:t>
      </w:r>
      <w:r>
        <w:tab/>
        <w:t>Birnen</w:t>
      </w:r>
    </w:p>
    <w:p w:rsidR="00FE45C0" w:rsidRDefault="00FE45C0" w:rsidP="00FE45C0">
      <w:r>
        <w:t>Datum:</w:t>
      </w:r>
      <w:r>
        <w:tab/>
      </w:r>
      <w:r>
        <w:tab/>
        <w:t>Oktober 2015</w:t>
      </w:r>
    </w:p>
    <w:p w:rsidR="00FE45C0" w:rsidRDefault="00BD3BC0" w:rsidP="009925BC">
      <w:r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11B6ED79" wp14:editId="31C1025D">
            <wp:simplePos x="0" y="0"/>
            <wp:positionH relativeFrom="page">
              <wp:posOffset>903117</wp:posOffset>
            </wp:positionH>
            <wp:positionV relativeFrom="paragraph">
              <wp:posOffset>133008</wp:posOffset>
            </wp:positionV>
            <wp:extent cx="3600000" cy="3308400"/>
            <wp:effectExtent l="0" t="0" r="635" b="6350"/>
            <wp:wrapThrough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5C0" w:rsidRDefault="00FE45C0">
      <w:r>
        <w:br w:type="page"/>
      </w:r>
    </w:p>
    <w:p w:rsidR="00FE45C0" w:rsidRDefault="00FE45C0" w:rsidP="00283AF3">
      <w:pPr>
        <w:pStyle w:val="berschrift1"/>
      </w:pPr>
      <w:bookmarkStart w:id="6" w:name="_Toc435086344"/>
      <w:r>
        <w:lastRenderedPageBreak/>
        <w:t>Pflanze:</w:t>
      </w:r>
      <w:r>
        <w:tab/>
        <w:t xml:space="preserve"> </w:t>
      </w:r>
      <w:r>
        <w:tab/>
        <w:t>Apfelbaum</w:t>
      </w:r>
      <w:bookmarkEnd w:id="6"/>
    </w:p>
    <w:p w:rsidR="00FE45C0" w:rsidRDefault="00FE45C0" w:rsidP="00FE45C0">
      <w:r>
        <w:t>Art:</w:t>
      </w:r>
      <w:r>
        <w:tab/>
      </w:r>
      <w:r>
        <w:tab/>
        <w:t>Laubbaum</w:t>
      </w:r>
    </w:p>
    <w:p w:rsidR="00FE45C0" w:rsidRDefault="00FE45C0" w:rsidP="00FE45C0">
      <w:r>
        <w:t>Familie:</w:t>
      </w:r>
      <w:r>
        <w:tab/>
      </w:r>
      <w:r>
        <w:tab/>
        <w:t>Kernobst (aus der Familie der Rosengewächse)</w:t>
      </w:r>
    </w:p>
    <w:p w:rsidR="00FE45C0" w:rsidRDefault="00FE45C0" w:rsidP="00FE45C0">
      <w:r>
        <w:t>Blattform:</w:t>
      </w:r>
      <w:r>
        <w:tab/>
        <w:t>eiförmig</w:t>
      </w:r>
    </w:p>
    <w:p w:rsidR="00FE45C0" w:rsidRDefault="00FE45C0" w:rsidP="00FE45C0">
      <w:r>
        <w:t>Blattrand:</w:t>
      </w:r>
      <w:r>
        <w:tab/>
        <w:t>gekerbt</w:t>
      </w:r>
    </w:p>
    <w:p w:rsidR="00FE45C0" w:rsidRDefault="00FE45C0" w:rsidP="00FE45C0">
      <w:r>
        <w:t>Blattstellung:</w:t>
      </w:r>
      <w:r>
        <w:tab/>
        <w:t>gegenständig</w:t>
      </w:r>
    </w:p>
    <w:p w:rsidR="00FE45C0" w:rsidRDefault="00FE45C0" w:rsidP="00FE45C0">
      <w:r>
        <w:t>Früchte:</w:t>
      </w:r>
      <w:r>
        <w:tab/>
        <w:t>Äpfel</w:t>
      </w:r>
    </w:p>
    <w:p w:rsidR="009925BC" w:rsidRDefault="00FE45C0" w:rsidP="00FE45C0">
      <w:r>
        <w:t>Datum:</w:t>
      </w:r>
      <w:r>
        <w:tab/>
      </w:r>
      <w:r>
        <w:tab/>
        <w:t>Oktober 2015</w:t>
      </w:r>
    </w:p>
    <w:p w:rsidR="00016AE9" w:rsidRDefault="00BD3BC0" w:rsidP="00FE45C0">
      <w:r w:rsidRPr="007C3E63"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071D3BE7" wp14:editId="078FC14C">
            <wp:simplePos x="0" y="0"/>
            <wp:positionH relativeFrom="page">
              <wp:posOffset>903117</wp:posOffset>
            </wp:positionH>
            <wp:positionV relativeFrom="paragraph">
              <wp:posOffset>133008</wp:posOffset>
            </wp:positionV>
            <wp:extent cx="3600000" cy="3456000"/>
            <wp:effectExtent l="0" t="0" r="635" b="0"/>
            <wp:wrapThrough wrapText="bothSides">
              <wp:wrapPolygon edited="0">
                <wp:start x="0" y="0"/>
                <wp:lineTo x="0" y="21433"/>
                <wp:lineTo x="21490" y="21433"/>
                <wp:lineTo x="21490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AE9" w:rsidRDefault="00016AE9">
      <w:r>
        <w:br w:type="page"/>
      </w:r>
    </w:p>
    <w:p w:rsidR="00016AE9" w:rsidRDefault="00016AE9" w:rsidP="00283AF3">
      <w:pPr>
        <w:pStyle w:val="berschrift1"/>
      </w:pPr>
      <w:bookmarkStart w:id="7" w:name="_Toc435086345"/>
      <w:r>
        <w:lastRenderedPageBreak/>
        <w:t>Pflanze:</w:t>
      </w:r>
      <w:r>
        <w:tab/>
        <w:t xml:space="preserve"> </w:t>
      </w:r>
      <w:r>
        <w:tab/>
        <w:t>Weichselkirsche</w:t>
      </w:r>
      <w:bookmarkEnd w:id="7"/>
    </w:p>
    <w:p w:rsidR="00016AE9" w:rsidRDefault="00016AE9" w:rsidP="00016AE9">
      <w:r>
        <w:t>Art:</w:t>
      </w:r>
      <w:r>
        <w:tab/>
      </w:r>
      <w:r>
        <w:tab/>
        <w:t>Laubbaum</w:t>
      </w:r>
    </w:p>
    <w:p w:rsidR="00016AE9" w:rsidRDefault="00016AE9" w:rsidP="00016AE9">
      <w:r>
        <w:t>Familie:</w:t>
      </w:r>
      <w:r>
        <w:tab/>
      </w:r>
      <w:r>
        <w:tab/>
        <w:t>Kernobst</w:t>
      </w:r>
    </w:p>
    <w:p w:rsidR="00016AE9" w:rsidRDefault="00016AE9" w:rsidP="00016AE9">
      <w:r>
        <w:t>Blattform:</w:t>
      </w:r>
      <w:r>
        <w:tab/>
        <w:t>eiförmig</w:t>
      </w:r>
    </w:p>
    <w:p w:rsidR="00016AE9" w:rsidRDefault="00016AE9" w:rsidP="00016AE9">
      <w:r>
        <w:t>Blattrand:</w:t>
      </w:r>
      <w:r>
        <w:tab/>
        <w:t>gesägt</w:t>
      </w:r>
    </w:p>
    <w:p w:rsidR="00016AE9" w:rsidRDefault="00016AE9" w:rsidP="00016AE9">
      <w:r>
        <w:t>Blattstellung:</w:t>
      </w:r>
      <w:r>
        <w:tab/>
        <w:t>gegenständig</w:t>
      </w:r>
    </w:p>
    <w:p w:rsidR="00016AE9" w:rsidRDefault="00016AE9" w:rsidP="00016AE9">
      <w:r>
        <w:t>Früchte:</w:t>
      </w:r>
      <w:r>
        <w:tab/>
        <w:t>Weichseln</w:t>
      </w:r>
    </w:p>
    <w:p w:rsidR="00016AE9" w:rsidRDefault="00016AE9" w:rsidP="00016AE9">
      <w:r>
        <w:t>Datum:</w:t>
      </w:r>
      <w:r>
        <w:tab/>
      </w:r>
      <w:r>
        <w:tab/>
        <w:t>Oktober 2015</w:t>
      </w:r>
    </w:p>
    <w:p w:rsidR="00016AE9" w:rsidRDefault="00BD3BC0" w:rsidP="00016AE9">
      <w:r w:rsidRPr="008D0D46">
        <w:rPr>
          <w:noProof/>
          <w:lang w:eastAsia="de-AT"/>
        </w:rPr>
        <w:drawing>
          <wp:anchor distT="0" distB="0" distL="114300" distR="114300" simplePos="0" relativeHeight="251664384" behindDoc="0" locked="0" layoutInCell="1" allowOverlap="1" wp14:anchorId="555D9A3D" wp14:editId="02F2E969">
            <wp:simplePos x="0" y="0"/>
            <wp:positionH relativeFrom="page">
              <wp:posOffset>903117</wp:posOffset>
            </wp:positionH>
            <wp:positionV relativeFrom="paragraph">
              <wp:posOffset>133008</wp:posOffset>
            </wp:positionV>
            <wp:extent cx="3600000" cy="3747600"/>
            <wp:effectExtent l="0" t="0" r="635" b="5715"/>
            <wp:wrapThrough wrapText="bothSides">
              <wp:wrapPolygon edited="0">
                <wp:start x="0" y="0"/>
                <wp:lineTo x="0" y="21523"/>
                <wp:lineTo x="21490" y="21523"/>
                <wp:lineTo x="21490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7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AE9" w:rsidRDefault="00016AE9">
      <w:r>
        <w:br w:type="page"/>
      </w:r>
    </w:p>
    <w:p w:rsidR="00016AE9" w:rsidRDefault="00016AE9" w:rsidP="00283AF3">
      <w:pPr>
        <w:pStyle w:val="berschrift1"/>
      </w:pPr>
      <w:bookmarkStart w:id="8" w:name="_Toc435086346"/>
      <w:r>
        <w:lastRenderedPageBreak/>
        <w:t>Pflanze:</w:t>
      </w:r>
      <w:r>
        <w:tab/>
        <w:t xml:space="preserve"> </w:t>
      </w:r>
      <w:r>
        <w:tab/>
        <w:t>Hainbuche</w:t>
      </w:r>
      <w:bookmarkEnd w:id="8"/>
    </w:p>
    <w:p w:rsidR="00016AE9" w:rsidRDefault="00016AE9" w:rsidP="00016AE9">
      <w:r>
        <w:t>Art:</w:t>
      </w:r>
      <w:r>
        <w:tab/>
      </w:r>
      <w:r>
        <w:tab/>
        <w:t>Laubbaum</w:t>
      </w:r>
    </w:p>
    <w:p w:rsidR="00016AE9" w:rsidRDefault="00016AE9" w:rsidP="00016AE9">
      <w:r>
        <w:t>Familie:</w:t>
      </w:r>
      <w:r>
        <w:tab/>
      </w:r>
      <w:r>
        <w:tab/>
        <w:t>---</w:t>
      </w:r>
    </w:p>
    <w:p w:rsidR="00016AE9" w:rsidRDefault="00016AE9" w:rsidP="00016AE9">
      <w:r>
        <w:t>Blattform:</w:t>
      </w:r>
      <w:r>
        <w:tab/>
        <w:t>spindelförmig</w:t>
      </w:r>
    </w:p>
    <w:p w:rsidR="00016AE9" w:rsidRDefault="00016AE9" w:rsidP="00016AE9">
      <w:r>
        <w:t>Blattrand:</w:t>
      </w:r>
      <w:r>
        <w:tab/>
        <w:t>gesägt</w:t>
      </w:r>
    </w:p>
    <w:p w:rsidR="00016AE9" w:rsidRDefault="00016AE9" w:rsidP="00016AE9">
      <w:r>
        <w:t>Blattstellung:</w:t>
      </w:r>
      <w:r>
        <w:tab/>
        <w:t>wechselständig</w:t>
      </w:r>
    </w:p>
    <w:p w:rsidR="00016AE9" w:rsidRDefault="00016AE9" w:rsidP="00016AE9">
      <w:r>
        <w:t>Früchte:</w:t>
      </w:r>
      <w:r>
        <w:tab/>
        <w:t>namenlose Nüsse</w:t>
      </w:r>
    </w:p>
    <w:p w:rsidR="00016AE9" w:rsidRDefault="00016AE9" w:rsidP="00016AE9">
      <w:r>
        <w:t>Datum:</w:t>
      </w:r>
      <w:r>
        <w:tab/>
      </w:r>
      <w:r>
        <w:tab/>
        <w:t>Oktober 2015</w:t>
      </w:r>
    </w:p>
    <w:p w:rsidR="00016AE9" w:rsidRDefault="00BD3BC0" w:rsidP="00016AE9"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572BF91B" wp14:editId="4D005A33">
            <wp:simplePos x="0" y="0"/>
            <wp:positionH relativeFrom="page">
              <wp:posOffset>903117</wp:posOffset>
            </wp:positionH>
            <wp:positionV relativeFrom="paragraph">
              <wp:posOffset>133008</wp:posOffset>
            </wp:positionV>
            <wp:extent cx="3600000" cy="3754800"/>
            <wp:effectExtent l="0" t="0" r="635" b="0"/>
            <wp:wrapThrough wrapText="bothSides">
              <wp:wrapPolygon edited="0">
                <wp:start x="0" y="0"/>
                <wp:lineTo x="0" y="21479"/>
                <wp:lineTo x="21490" y="21479"/>
                <wp:lineTo x="21490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27B" w:rsidRDefault="00F5327B">
      <w:r>
        <w:br w:type="page"/>
      </w:r>
    </w:p>
    <w:p w:rsidR="00F5327B" w:rsidRPr="00283AF3" w:rsidRDefault="00F5327B" w:rsidP="00283AF3">
      <w:pPr>
        <w:pStyle w:val="berschrift1"/>
      </w:pPr>
      <w:bookmarkStart w:id="9" w:name="_Toc435086347"/>
      <w:r w:rsidRPr="00283AF3">
        <w:lastRenderedPageBreak/>
        <w:t>Pflanze:</w:t>
      </w:r>
      <w:r w:rsidRPr="00283AF3">
        <w:tab/>
        <w:t xml:space="preserve"> </w:t>
      </w:r>
      <w:r w:rsidRPr="00283AF3">
        <w:tab/>
        <w:t>Birke</w:t>
      </w:r>
      <w:bookmarkEnd w:id="9"/>
    </w:p>
    <w:p w:rsidR="00F5327B" w:rsidRDefault="00F5327B" w:rsidP="00F5327B">
      <w:r>
        <w:t>Art:</w:t>
      </w:r>
      <w:r>
        <w:tab/>
      </w:r>
      <w:r>
        <w:tab/>
        <w:t>Laubbaum</w:t>
      </w:r>
    </w:p>
    <w:p w:rsidR="00F5327B" w:rsidRDefault="00F5327B" w:rsidP="00F5327B">
      <w:r>
        <w:t>Familie:</w:t>
      </w:r>
      <w:r>
        <w:tab/>
      </w:r>
      <w:r>
        <w:tab/>
        <w:t>Birkengewächse</w:t>
      </w:r>
    </w:p>
    <w:p w:rsidR="00F5327B" w:rsidRDefault="00F5327B" w:rsidP="00F5327B">
      <w:r>
        <w:t>Blattform:</w:t>
      </w:r>
      <w:r>
        <w:tab/>
        <w:t>eiförmig</w:t>
      </w:r>
    </w:p>
    <w:p w:rsidR="00F5327B" w:rsidRDefault="00F5327B" w:rsidP="00F5327B">
      <w:r>
        <w:t>Blattrand:</w:t>
      </w:r>
      <w:r>
        <w:tab/>
        <w:t>zackig bzw. gesäckt</w:t>
      </w:r>
    </w:p>
    <w:p w:rsidR="00F5327B" w:rsidRDefault="00F5327B" w:rsidP="00F5327B">
      <w:r>
        <w:t>Blattstellung:</w:t>
      </w:r>
      <w:r>
        <w:tab/>
        <w:t>wechselständig</w:t>
      </w:r>
    </w:p>
    <w:p w:rsidR="00F5327B" w:rsidRDefault="00F5327B" w:rsidP="00F5327B">
      <w:r>
        <w:t>Früchte:</w:t>
      </w:r>
      <w:r>
        <w:tab/>
        <w:t>Flügelnüsse</w:t>
      </w:r>
    </w:p>
    <w:p w:rsidR="00F5327B" w:rsidRDefault="00F5327B" w:rsidP="00F5327B">
      <w:r>
        <w:t>Datum:</w:t>
      </w:r>
      <w:r>
        <w:tab/>
      </w:r>
      <w:r>
        <w:tab/>
        <w:t>Oktober 2015</w:t>
      </w:r>
    </w:p>
    <w:p w:rsidR="00BE49B5" w:rsidRDefault="00BD3BC0">
      <w:r w:rsidRPr="00BD3BC0">
        <w:rPr>
          <w:noProof/>
          <w:lang w:eastAsia="de-AT"/>
        </w:rPr>
        <w:drawing>
          <wp:anchor distT="0" distB="0" distL="114300" distR="114300" simplePos="0" relativeHeight="251668480" behindDoc="0" locked="0" layoutInCell="1" allowOverlap="1" wp14:anchorId="2B6EC168" wp14:editId="52FE7817">
            <wp:simplePos x="0" y="0"/>
            <wp:positionH relativeFrom="page">
              <wp:posOffset>901456</wp:posOffset>
            </wp:positionH>
            <wp:positionV relativeFrom="page">
              <wp:posOffset>3300339</wp:posOffset>
            </wp:positionV>
            <wp:extent cx="3600000" cy="3412800"/>
            <wp:effectExtent l="0" t="0" r="635" b="0"/>
            <wp:wrapThrough wrapText="bothSides">
              <wp:wrapPolygon edited="0">
                <wp:start x="0" y="0"/>
                <wp:lineTo x="0" y="21463"/>
                <wp:lineTo x="21490" y="21463"/>
                <wp:lineTo x="21490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4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9B5">
        <w:br w:type="page"/>
      </w:r>
    </w:p>
    <w:p w:rsidR="00BE49B5" w:rsidRDefault="00BE49B5" w:rsidP="002926AC">
      <w:pPr>
        <w:pStyle w:val="berschrift1"/>
      </w:pPr>
      <w:bookmarkStart w:id="10" w:name="_Toc435086348"/>
      <w:r>
        <w:lastRenderedPageBreak/>
        <w:t>Pflanze:</w:t>
      </w:r>
      <w:r>
        <w:tab/>
        <w:t xml:space="preserve"> </w:t>
      </w:r>
      <w:r>
        <w:tab/>
        <w:t>Hibiskus</w:t>
      </w:r>
      <w:bookmarkEnd w:id="10"/>
    </w:p>
    <w:p w:rsidR="00BE49B5" w:rsidRDefault="00BE49B5" w:rsidP="00BE49B5">
      <w:r>
        <w:t>Art:</w:t>
      </w:r>
      <w:r>
        <w:tab/>
      </w:r>
      <w:r>
        <w:tab/>
        <w:t>Strauch oder Laubbaum</w:t>
      </w:r>
    </w:p>
    <w:p w:rsidR="00BE49B5" w:rsidRDefault="00BE49B5" w:rsidP="00BE49B5">
      <w:r>
        <w:t>Familie:</w:t>
      </w:r>
      <w:r>
        <w:tab/>
      </w:r>
      <w:r>
        <w:tab/>
        <w:t>Malvengewächse</w:t>
      </w:r>
    </w:p>
    <w:p w:rsidR="00BE49B5" w:rsidRDefault="00BE49B5" w:rsidP="00BE49B5">
      <w:r>
        <w:t>Blattform:</w:t>
      </w:r>
      <w:r>
        <w:tab/>
        <w:t>eiförmig</w:t>
      </w:r>
    </w:p>
    <w:p w:rsidR="00BE49B5" w:rsidRDefault="00BE49B5" w:rsidP="00BE49B5">
      <w:r>
        <w:t>Blattrand:</w:t>
      </w:r>
      <w:r>
        <w:tab/>
        <w:t>gekerbt</w:t>
      </w:r>
    </w:p>
    <w:p w:rsidR="00BE49B5" w:rsidRDefault="00BE49B5" w:rsidP="00BE49B5">
      <w:r>
        <w:t>Blattstellung:</w:t>
      </w:r>
      <w:r>
        <w:tab/>
        <w:t>wechselständig</w:t>
      </w:r>
    </w:p>
    <w:p w:rsidR="00BE49B5" w:rsidRDefault="00BE49B5" w:rsidP="00BE49B5">
      <w:r>
        <w:t>Früchte:</w:t>
      </w:r>
      <w:r>
        <w:tab/>
        <w:t>Kapseln</w:t>
      </w:r>
    </w:p>
    <w:p w:rsidR="00BE49B5" w:rsidRDefault="00BE49B5" w:rsidP="00BE49B5">
      <w:r>
        <w:t>Datum:</w:t>
      </w:r>
      <w:r>
        <w:tab/>
      </w:r>
      <w:r>
        <w:tab/>
        <w:t>Oktober 2015</w:t>
      </w:r>
    </w:p>
    <w:p w:rsidR="00F5327B" w:rsidRDefault="00BD3BC0" w:rsidP="00F5327B">
      <w:r>
        <w:rPr>
          <w:noProof/>
          <w:lang w:eastAsia="de-AT"/>
        </w:rPr>
        <w:drawing>
          <wp:anchor distT="0" distB="0" distL="114300" distR="114300" simplePos="0" relativeHeight="251666432" behindDoc="0" locked="0" layoutInCell="1" allowOverlap="1" wp14:anchorId="1806090E" wp14:editId="3A9618FB">
            <wp:simplePos x="0" y="0"/>
            <wp:positionH relativeFrom="page">
              <wp:posOffset>903117</wp:posOffset>
            </wp:positionH>
            <wp:positionV relativeFrom="paragraph">
              <wp:posOffset>133008</wp:posOffset>
            </wp:positionV>
            <wp:extent cx="3600000" cy="4118400"/>
            <wp:effectExtent l="0" t="0" r="635" b="0"/>
            <wp:wrapThrough wrapText="bothSides">
              <wp:wrapPolygon edited="0">
                <wp:start x="0" y="0"/>
                <wp:lineTo x="0" y="21483"/>
                <wp:lineTo x="21490" y="21483"/>
                <wp:lineTo x="21490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1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FFA" w:rsidRDefault="00281FFA">
      <w:r>
        <w:br w:type="page"/>
      </w:r>
    </w:p>
    <w:p w:rsidR="00283AF3" w:rsidRDefault="00283AF3" w:rsidP="002926AC">
      <w:pPr>
        <w:pStyle w:val="berschrift1"/>
      </w:pPr>
      <w:bookmarkStart w:id="11" w:name="_Toc435086349"/>
      <w:r>
        <w:t>Pflanze:</w:t>
      </w:r>
      <w:r>
        <w:tab/>
        <w:t xml:space="preserve"> </w:t>
      </w:r>
      <w:r>
        <w:tab/>
        <w:t>Holunder</w:t>
      </w:r>
      <w:bookmarkEnd w:id="11"/>
    </w:p>
    <w:p w:rsidR="00283AF3" w:rsidRDefault="00283AF3" w:rsidP="00283AF3">
      <w:r>
        <w:t>Art:</w:t>
      </w:r>
      <w:r>
        <w:tab/>
      </w:r>
      <w:r>
        <w:tab/>
        <w:t>Strauch</w:t>
      </w:r>
    </w:p>
    <w:p w:rsidR="00283AF3" w:rsidRDefault="00283AF3" w:rsidP="00283AF3">
      <w:r>
        <w:t>Familie:</w:t>
      </w:r>
      <w:r>
        <w:tab/>
      </w:r>
      <w:r>
        <w:tab/>
        <w:t>---</w:t>
      </w:r>
    </w:p>
    <w:p w:rsidR="00283AF3" w:rsidRDefault="00283AF3" w:rsidP="00283AF3">
      <w:r>
        <w:t>Blattform:</w:t>
      </w:r>
      <w:r>
        <w:tab/>
        <w:t>elliptisch</w:t>
      </w:r>
    </w:p>
    <w:p w:rsidR="00283AF3" w:rsidRDefault="00283AF3" w:rsidP="00283AF3">
      <w:r>
        <w:t>Blattrand:</w:t>
      </w:r>
      <w:r>
        <w:tab/>
        <w:t>gesägt</w:t>
      </w:r>
    </w:p>
    <w:p w:rsidR="00283AF3" w:rsidRDefault="00283AF3" w:rsidP="00283AF3">
      <w:r>
        <w:t>Blattstellung:</w:t>
      </w:r>
      <w:r>
        <w:tab/>
        <w:t>gegenständig</w:t>
      </w:r>
    </w:p>
    <w:p w:rsidR="00283AF3" w:rsidRDefault="00283AF3" w:rsidP="00283AF3">
      <w:r>
        <w:t>Früchte:</w:t>
      </w:r>
      <w:r>
        <w:tab/>
        <w:t>schwarze Holunderbeeren</w:t>
      </w:r>
    </w:p>
    <w:p w:rsidR="00283AF3" w:rsidRDefault="00283AF3" w:rsidP="00283AF3">
      <w:r>
        <w:t>Datum:</w:t>
      </w:r>
      <w:r>
        <w:tab/>
      </w:r>
      <w:r>
        <w:tab/>
        <w:t>Oktober 2015</w:t>
      </w:r>
    </w:p>
    <w:p w:rsidR="00283AF3" w:rsidRDefault="00BD3BC0" w:rsidP="00283AF3">
      <w:r w:rsidRPr="00283AF3">
        <w:rPr>
          <w:noProof/>
          <w:lang w:eastAsia="de-AT"/>
        </w:rPr>
        <w:drawing>
          <wp:anchor distT="0" distB="0" distL="114300" distR="114300" simplePos="0" relativeHeight="251667456" behindDoc="0" locked="0" layoutInCell="1" allowOverlap="1" wp14:anchorId="392F3F93" wp14:editId="64A6B5C7">
            <wp:simplePos x="0" y="0"/>
            <wp:positionH relativeFrom="page">
              <wp:posOffset>897255</wp:posOffset>
            </wp:positionH>
            <wp:positionV relativeFrom="paragraph">
              <wp:posOffset>133008</wp:posOffset>
            </wp:positionV>
            <wp:extent cx="3600000" cy="2714400"/>
            <wp:effectExtent l="0" t="0" r="635" b="0"/>
            <wp:wrapThrough wrapText="bothSides">
              <wp:wrapPolygon edited="0">
                <wp:start x="0" y="0"/>
                <wp:lineTo x="0" y="21378"/>
                <wp:lineTo x="21490" y="21378"/>
                <wp:lineTo x="21490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3AF3" w:rsidSect="00E96A84">
      <w:headerReference w:type="default" r:id="rId21"/>
      <w:footerReference w:type="default" r:id="rId22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A84" w:rsidRDefault="00E96A84" w:rsidP="00016AE9">
      <w:pPr>
        <w:spacing w:after="0" w:line="240" w:lineRule="auto"/>
      </w:pPr>
      <w:r>
        <w:separator/>
      </w:r>
    </w:p>
  </w:endnote>
  <w:endnote w:type="continuationSeparator" w:id="0">
    <w:p w:rsidR="00E96A84" w:rsidRDefault="00E96A84" w:rsidP="0001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A84" w:rsidRDefault="00E96A84">
    <w:pPr>
      <w:pStyle w:val="Fuzeile"/>
    </w:pPr>
    <w:r>
      <w:t>Neue Medien fächerübergreifend mit Biologie</w:t>
    </w:r>
    <w:r>
      <w:tab/>
    </w:r>
    <w:r>
      <w:tab/>
      <w:t>Schuljahr 2015/2016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A84" w:rsidRDefault="00E96A84" w:rsidP="00016AE9">
      <w:pPr>
        <w:spacing w:after="0" w:line="240" w:lineRule="auto"/>
      </w:pPr>
      <w:r>
        <w:separator/>
      </w:r>
    </w:p>
  </w:footnote>
  <w:footnote w:type="continuationSeparator" w:id="0">
    <w:p w:rsidR="00E96A84" w:rsidRDefault="00E96A84" w:rsidP="0001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A84" w:rsidRDefault="00E96A84">
    <w:pPr>
      <w:pStyle w:val="Kopfzeile"/>
    </w:pPr>
    <w:r>
      <w:t xml:space="preserve">Lukas </w:t>
    </w:r>
    <w:proofErr w:type="spellStart"/>
    <w:r>
      <w:t>Schmuk</w:t>
    </w:r>
    <w:proofErr w:type="spellEnd"/>
    <w:r>
      <w:t>., 2a</w:t>
    </w:r>
    <w:r>
      <w:tab/>
      <w:t>Herbarium</w:t>
    </w:r>
    <w:r>
      <w:tab/>
      <w:t>12.11. 2015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8F"/>
    <w:rsid w:val="00016AE9"/>
    <w:rsid w:val="00281FFA"/>
    <w:rsid w:val="00283AF3"/>
    <w:rsid w:val="002926AC"/>
    <w:rsid w:val="00325FC2"/>
    <w:rsid w:val="004A47DE"/>
    <w:rsid w:val="00637A4C"/>
    <w:rsid w:val="008C6354"/>
    <w:rsid w:val="009925BC"/>
    <w:rsid w:val="00997E3A"/>
    <w:rsid w:val="009F7C2C"/>
    <w:rsid w:val="00B67BC2"/>
    <w:rsid w:val="00BD3BC0"/>
    <w:rsid w:val="00BE49B5"/>
    <w:rsid w:val="00C33B3E"/>
    <w:rsid w:val="00CC718F"/>
    <w:rsid w:val="00E96A84"/>
    <w:rsid w:val="00F00BE1"/>
    <w:rsid w:val="00F5327B"/>
    <w:rsid w:val="00FE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D1B45-7733-46C2-8A63-177FBA4B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3A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3A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6AE9"/>
  </w:style>
  <w:style w:type="paragraph" w:styleId="Fuzeile">
    <w:name w:val="footer"/>
    <w:basedOn w:val="Standard"/>
    <w:link w:val="FuzeileZchn"/>
    <w:uiPriority w:val="99"/>
    <w:unhideWhenUsed/>
    <w:rsid w:val="00016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6AE9"/>
  </w:style>
  <w:style w:type="character" w:customStyle="1" w:styleId="berschrift1Zchn">
    <w:name w:val="Überschrift 1 Zchn"/>
    <w:basedOn w:val="Absatz-Standardschriftart"/>
    <w:link w:val="berschrift1"/>
    <w:uiPriority w:val="9"/>
    <w:rsid w:val="00283AF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3A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C6354"/>
    <w:pPr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8C6354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8C6354"/>
    <w:rPr>
      <w:color w:val="0563C1" w:themeColor="hyperlink"/>
      <w:u w:val="single"/>
    </w:rPr>
  </w:style>
  <w:style w:type="paragraph" w:styleId="KeinLeerraum">
    <w:name w:val="No Spacing"/>
    <w:link w:val="KeinLeerraumZchn"/>
    <w:uiPriority w:val="1"/>
    <w:qFormat/>
    <w:rsid w:val="00E96A84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96A84"/>
    <w:rPr>
      <w:rFonts w:eastAsiaTheme="minorEastAsia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98B508E4CBC4C2AACF06B72EF12B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575B-340C-4331-8501-FAED0807D8CB}"/>
      </w:docPartPr>
      <w:docPartBody>
        <w:p w:rsidR="002305EA" w:rsidRDefault="002305EA" w:rsidP="002305EA">
          <w:pPr>
            <w:pStyle w:val="698B508E4CBC4C2AACF06B72EF12BD95"/>
          </w:pPr>
          <w:r>
            <w:rPr>
              <w:color w:val="5B9BD5" w:themeColor="accent1"/>
              <w:sz w:val="28"/>
              <w:szCs w:val="28"/>
              <w:lang w:val="de-DE"/>
            </w:rPr>
            <w:t>[Untertitel des Dokuments]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5EA"/>
    <w:rsid w:val="0023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104276F45F8495FBF1A74D0F05F6D35">
    <w:name w:val="C104276F45F8495FBF1A74D0F05F6D35"/>
    <w:rsid w:val="002305EA"/>
  </w:style>
  <w:style w:type="paragraph" w:customStyle="1" w:styleId="0A132A1B4425451FACF32A828B3D7334">
    <w:name w:val="0A132A1B4425451FACF32A828B3D7334"/>
    <w:rsid w:val="002305EA"/>
  </w:style>
  <w:style w:type="paragraph" w:customStyle="1" w:styleId="FBB6E6811A584F1D96FF7A3C358081CB">
    <w:name w:val="FBB6E6811A584F1D96FF7A3C358081CB"/>
    <w:rsid w:val="002305EA"/>
  </w:style>
  <w:style w:type="paragraph" w:customStyle="1" w:styleId="698B508E4CBC4C2AACF06B72EF12BD95">
    <w:name w:val="698B508E4CBC4C2AACF06B72EF12BD95"/>
    <w:rsid w:val="002305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2015-11-12T00:00:00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DE9AC0-D332-4174-AC0F-F921CF3B6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1851F9F.dotm</Template>
  <TotalTime>0</TotalTime>
  <Pages>13</Pages>
  <Words>422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BG Wien 10</Company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Bäume, Sträucher und Co</dc:subject>
  <dc:creator>SCHMUK Lukas</dc:creator>
  <cp:keywords/>
  <dc:description/>
  <cp:lastModifiedBy>SCHMUK Lukas</cp:lastModifiedBy>
  <cp:revision>2</cp:revision>
  <dcterms:created xsi:type="dcterms:W3CDTF">2015-11-12T09:47:00Z</dcterms:created>
  <dcterms:modified xsi:type="dcterms:W3CDTF">2015-11-12T09:47:00Z</dcterms:modified>
</cp:coreProperties>
</file>