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id w:val="1785307541"/>
        <w:docPartObj>
          <w:docPartGallery w:val="Cover Pages"/>
          <w:docPartUnique/>
        </w:docPartObj>
      </w:sdtPr>
      <w:sdtEndPr>
        <w:rPr>
          <w:rFonts w:eastAsiaTheme="minorHAnsi"/>
          <w:lang w:eastAsia="en-US"/>
        </w:rPr>
      </w:sdtEndPr>
      <w:sdtContent>
        <w:p w:rsidR="006C7264" w:rsidRDefault="00CC2AB9" w:rsidP="006C7264">
          <w:pPr>
            <w:pStyle w:val="KeinLeerraum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1552" behindDoc="1" locked="0" layoutInCell="1" allowOverlap="1">
                    <wp:simplePos x="0" y="0"/>
                    <wp:positionH relativeFrom="page">
                      <wp:posOffset>302260</wp:posOffset>
                    </wp:positionH>
                    <wp:positionV relativeFrom="page">
                      <wp:posOffset>69873</wp:posOffset>
                    </wp:positionV>
                    <wp:extent cx="2194560" cy="9125712"/>
                    <wp:effectExtent l="0" t="0" r="635" b="15240"/>
                    <wp:wrapNone/>
                    <wp:docPr id="469" name="Gruppe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470" name="Rechteck 470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1" name="Fünfeck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atum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de-DE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6C7264" w:rsidRDefault="006C7264">
                                      <w:pPr>
                                        <w:pStyle w:val="KeinLeerraum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  <w:lang w:val="de-DE"/>
                                        </w:rPr>
                                        <w:t>[Datum]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72" name="Gruppe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473" name="Gruppe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474" name="Freihandform 4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75" name="Freihandform 4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76" name="Freihandform 4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77" name="Freihandform 4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78" name="Freihandform 4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79" name="Freihandform 4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Freihandform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Freihandform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Freihand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Freihandform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Freihand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Freihandform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39" name="Gruppe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40" name="Freihandform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1" name="Freihand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2" name="Freihandform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" name="Freihandform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4" name="Freihandform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" name="Freihand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6" name="Freihandform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7" name="Freihand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8" name="Freihandform 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9" name="Freihandform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>
                                      <a:lumMod val="50000"/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0" name="Freihandform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Gruppe 2" o:spid="_x0000_s1026" style="position:absolute;margin-left:23.8pt;margin-top:5.5pt;width:172.8pt;height:718.55pt;z-index:-251644928;mso-width-percent:330;mso-height-percent:950;mso-position-horizontal-relative:page;mso-position-vertical-relative:page;mso-width-percent:330;mso-height-percent:95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">
                    <v:rect id="Rechteck 470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kEr8QA&#10;AADcAAAADwAAAGRycy9kb3ducmV2LnhtbERPW2vCMBR+F/YfwhnsTdPJ2LQaZQwEZcjwgujbWXPW&#10;dDYnpYm2+uvNg+Djx3cfT1tbijPVvnCs4LWXgCDOnC44V7DdzLoDED4gaywdk4ILeZhOnjpjTLVr&#10;eEXndchFDGGfogITQpVK6TNDFn3PVcSR+3O1xRBhnUtdYxPDbSn7SfIuLRYcGwxW9GUoO65PVoH7&#10;vw63383y+Lsxw2x36Of7xU+j1Mtz+zkCEagND/HdPdcK3j7i/HgmHgE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ZBK/EAAAA3AAAAA8AAAAAAAAAAAAAAAAAmAIAAGRycy9k&#10;b3ducmV2LnhtbFBLBQYAAAAABAAEAPUAAACJAwAAAAA=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Fünfeck 4" o:spid="_x0000_s1028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lK8YA&#10;AADcAAAADwAAAGRycy9kb3ducmV2LnhtbESP3WrCQBSE7wu+w3IE7+omVWpJXaUqhV743z7AMXtM&#10;otmzIbua6NO7hUIvh5n5hhlPW1OKK9WusKwg7kcgiFOrC84U/Hx/Pr+BcB5ZY2mZFNzIwXTSeRpj&#10;om3DO7rufSYChF2CCnLvq0RKl+Zk0PVtRRy8o60N+iDrTOoamwA3pXyJoldpsOCwkGNF85zS8/5i&#10;FJh4Gc9m7X29aU7bwaG6+CZarJTqdduPdxCeWv8f/mt/aQXDUQy/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NlK8YAAADcAAAADwAAAAAAAAAAAAAAAACYAgAAZHJz&#10;L2Rvd25yZXYueG1sUEsFBgAAAAAEAAQA9QAAAIsDAAAAAA==&#10;" adj="18883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Datum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de-DE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6C7264" w:rsidRDefault="006C7264">
                                <w:pPr>
                                  <w:pStyle w:val="KeinLeerraum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  <w:lang w:val="de-DE"/>
                                  </w:rPr>
                                  <w:t>[Datum]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uppe 5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    <v:group id="Gruppe 6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      <o:lock v:ext="edit" aspectratio="t"/>
                        <v:shape id="Freihandform 474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QI88MA&#10;AADcAAAADwAAAGRycy9kb3ducmV2LnhtbESPT4vCMBTE74LfITzBi2iqiEo1iohS9+i/+6N5ttXm&#10;pTSxdvfTbxYWPA4z8xtmtWlNKRqqXWFZwXgUgSBOrS44U3C9HIYLEM4jaywtk4JvcrBZdzsrjLV9&#10;84mas89EgLCLUUHufRVL6dKcDLqRrYiDd7e1QR9knUld4zvATSknUTSTBgsOCzlWtMspfZ5fRoH+&#10;uSS2MUm2G9y+9vdtsjgmD6dUv9dulyA8tf4T/m8ftYLpfAp/Z8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QI88MAAADcAAAADwAAAAAAAAAAAAAAAACYAgAAZHJzL2Rv&#10;d25yZXYueG1sUEsFBgAAAAAEAAQA9QAAAIgD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reihandform 475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s2c8UA&#10;AADcAAAADwAAAGRycy9kb3ducmV2LnhtbESPwW7CMBBE70j9B2sr9QZOq4ZWAYNSpFZceiD0A7bx&#10;EgfidWQbkv49RqrEcTQzbzTL9Wg7cSEfWscKnmcZCOLa6ZYbBT/7z+k7iBCRNXaOScEfBVivHiZL&#10;LLQbeEeXKjYiQTgUqMDE2BdShtqQxTBzPXHyDs5bjEn6RmqPQ4LbTr5k2VxabDktGOxpY6g+VWer&#10;4Kznm688H0/H38GV/vD9UW6dUerpcSwXICKN8R7+b2+1gte3HG5n0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zZzxQAAANwAAAAPAAAAAAAAAAAAAAAAAJgCAABkcnMv&#10;ZG93bnJldi54bWxQSwUGAAAAAAQABAD1AAAAigM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reihandform 476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93ZcYA&#10;AADcAAAADwAAAGRycy9kb3ducmV2LnhtbESPQWvCQBSE74L/YXlCb7rRSiqpq0ihYEqhREXw9si+&#10;Jmmzb8PuauK/7xYKPQ4z8w2z3g6mFTdyvrGsYD5LQBCXVjdcKTgdX6crED4ga2wtk4I7edhuxqM1&#10;Ztr2XNDtECoRIewzVFCH0GVS+rImg35mO+LofVpnMETpKqkd9hFuWrlIklQabDgu1NjRS03l9+Fq&#10;FHws71+YX02xeDwmucP3bv92vij1MBl2zyACDeE//NfeawXLpxR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93ZcYAAADcAAAADwAAAAAAAAAAAAAAAACYAgAAZHJz&#10;L2Rvd25yZXYueG1sUEsFBgAAAAAEAAQA9QAAAIsD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reihandform 477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t2sIA&#10;AADcAAAADwAAAGRycy9kb3ducmV2LnhtbERPTWuDQBC9F/Iflin01qxKaYLNKqVQkkMutQm9Du5E&#10;Je6scTdG/fXZQqHHx/ve5KNpxUC9aywriJcRCOLS6oYrBYfvz+c1COeRNbaWScFEDvJs8bDBVNsb&#10;f9FQ+EqEEHYpKqi971IpXVmTQbe0HXHgTrY36APsK6l7vIVw08okil6lwYZDQ40dfdRUnourUfBT&#10;zVGXXHwcb49TGDY3ereflHp6HN/fQHga/b/4z73TCl5WK/g9E46Az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W3awgAAANwAAAAPAAAAAAAAAAAAAAAAAJgCAABkcnMvZG93&#10;bnJldi54bWxQSwUGAAAAAAQABAD1AAAAhwMAAAAA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reihandform 478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KAsAA&#10;AADcAAAADwAAAGRycy9kb3ducmV2LnhtbERPyYoCMRC9D/gPoYS5jWnFtTWKCA6Dc3JB8FZ2qhfs&#10;VJoko+3fm8OAx8fbF6vW1OJOzleWFfR7CQjizOqKCwWn4/ZrCsIHZI21ZVLwJA+rZedjgam2D97T&#10;/RAKEUPYp6igDKFJpfRZSQZ9zzbEkcutMxgidIXUDh8x3NRykCRjabDi2FBiQ5uSstvhzyiwklxO&#10;50k1G+zM+DdcvvPR1Sj12W3XcxCB2vAW/7t/tILhJK6NZ+IR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UKAsAAAADcAAAADwAAAAAAAAAAAAAAAACYAgAAZHJzL2Rvd25y&#10;ZXYueG1sUEsFBgAAAAAEAAQA9QAAAIUDAAAAAA=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reihandform 479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bL8MA&#10;AADcAAAADwAAAGRycy9kb3ducmV2LnhtbESPT2sCMRTE74V+h/AKvdVsi626GqUKQj3Wf+fn5rkJ&#10;u3lZklS3394UCh6HmfkNM1v0rhUXCtF6VvA6KEAQV15brhXsd+uXMYiYkDW2nknBL0VYzB8fZlhq&#10;f+VvumxTLTKEY4kKTEpdKWWsDDmMA98RZ+/sg8OUZailDnjNcNfKt6L4kA4t5wWDHa0MVc32xykI&#10;Ji2b/XtYDpvVcbM+WXs6eKvU81P/OQWRqE/38H/7SysYjibwdyYfAT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cbL8MAAADcAAAADwAAAAAAAAAAAAAAAACYAgAAZHJzL2Rv&#10;d25yZXYueG1sUEsFBgAAAAAEAAQA9QAAAIgDAAAAAA=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reihandform 33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myMIA&#10;AADbAAAADwAAAGRycy9kb3ducmV2LnhtbESPwWrDMBBE74X+g9hCLyGRm0AIjuXQFhrnVmrnAxZr&#10;Y5tIKyOpjvP3VaHQ4zAzb5jiMFsjJvJhcKzgZZWBIG6dHrhTcG4+ljsQISJrNI5JwZ0CHMrHhwJz&#10;7W78RVMdO5EgHHJU0Mc45lKGtieLYeVG4uRdnLcYk/Sd1B5vCW6NXGfZVlocOC30ONJ7T+21/rYK&#10;TL1wx2ak7nM6Vc7c36oL+Uqp56f5dQ8i0hz/w3/tk1aw2cDvl/QD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mbIwgAAANsAAAAPAAAAAAAAAAAAAAAAAJgCAABkcnMvZG93&#10;bnJldi54bWxQSwUGAAAAAAQABAD1AAAAhwMAAAAA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reihandform 34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Ya28MA&#10;AADbAAAADwAAAGRycy9kb3ducmV2LnhtbESPT0sDMRTE70K/Q3gFbzZb/xRZm5aqCJ4UqyDeHpvX&#10;ZHXzEpK42X57Iwgeh5n5DbPeTm4QI8XUe1awXDQgiDuvezYK3l4fzq5BpIyscfBMCo6UYLuZnayx&#10;1b7wC437bESFcGpRgc05tFKmzpLDtPCBuHoHHx3mKqOROmKpcDfI86ZZSYc91wWLge4sdV/7b6fg&#10;fWVKuCr24zOU26N5vj88RTsqdTqfdjcgMk35P/zXftQKLi7h90v9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Ya28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reihandform 35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zoOMcA&#10;AADbAAAADwAAAGRycy9kb3ducmV2LnhtbESPQUvDQBSE74L/YXmCFzEbI4rEbItUjGIR0rQI3p7Z&#10;ZxKafRuya5r4611B6HGYmW+YbDmZTow0uNaygqsoBkFcWd1yrWC3fbq8A+E8ssbOMimYycFycXqS&#10;YartgTc0lr4WAcIuRQWN930qpasaMugi2xMH78sOBn2QQy31gIcAN51M4vhWGmw5LDTY06qhal9+&#10;GwVvr/6DL4riM/l5zh/z+T1ZF3Oi1PnZ9HAPwtPkj+H/9otWcH0Df1/CD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s6DjHAAAA2wAAAA8AAAAAAAAAAAAAAAAAmAIAAGRy&#10;cy9kb3ducmV2LnhtbFBLBQYAAAAABAAEAPUAAACMAw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reihandform 36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qEMUA&#10;AADbAAAADwAAAGRycy9kb3ducmV2LnhtbESPQWvCQBSE74X+h+UJvdWNtojEbMQWauupmHqIt0f2&#10;mQ1m38bsVuO/dwtCj8PMfMNky8G24ky9bxwrmIwTEMSV0w3XCnY/H89zED4ga2wdk4IreVjmjw8Z&#10;ptpdeEvnItQiQtinqMCE0KVS+sqQRT92HXH0Dq63GKLsa6l7vES4beU0SWbSYsNxwWBH74aqY/Fr&#10;FZxW643+3L/uv4v5tnwzp3I93ZRKPY2G1QJEoCH8h+/tL63gZQZ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aoQxQAAANsAAAAPAAAAAAAAAAAAAAAAAJgCAABkcnMv&#10;ZG93bnJldi54bWxQSwUGAAAAAAQABAD1AAAAigM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reihandform 37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cDWsQA&#10;AADbAAAADwAAAGRycy9kb3ducmV2LnhtbESPQWsCMRSE70L/Q3gFbzXbClpXo1RB8CTUtYK3x+a5&#10;u7p52SZRV399UxA8DjPzDTOZtaYWF3K+sqzgvZeAIM6trrhQsM2Wb58gfEDWWFsmBTfyMJu+dCaY&#10;anvlb7psQiEihH2KCsoQmlRKn5dk0PdsQxy9g3UGQ5SukNrhNcJNLT+SZCANVhwXSmxoUVJ+2pyN&#10;guPqzvv1cL78bUZczYtj9rNzmVLd1/ZrDCJQG57hR3ulFfSH8P8l/gA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A1rEAAAA2wAAAA8AAAAAAAAAAAAAAAAAmAIAAGRycy9k&#10;b3ducmV2LnhtbFBLBQYAAAAABAAEAPUAAACJAw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reihandform 38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U3sEA&#10;AADbAAAADwAAAGRycy9kb3ducmV2LnhtbERPy4rCMBTdC/5DuII7TVUYpGMUFUQRhPGxmd2lubad&#10;aW5qEm316yeLAZeH854tWlOJBzlfWlYwGiYgiDOrS84VXM6bwRSED8gaK8uk4EkeFvNuZ4aptg0f&#10;6XEKuYgh7FNUUIRQp1L6rCCDfmhr4shdrTMYInS51A6bGG4qOU6SD2mw5NhQYE3rgrLf090osE12&#10;X7nvCm/LH7N9XQ/NeP/6Uqrfa5efIAK14S3+d++0gkkcG7/EHy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R1N7BAAAA2wAAAA8AAAAAAAAAAAAAAAAAmAIAAGRycy9kb3du&#10;cmV2LnhtbFBLBQYAAAAABAAEAPUAAACGAwAAAAA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pe 7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<o:lock v:ext="edit" aspectratio="t"/>
                        <v:shape id="Freihandform 40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eBKcMA&#10;AADbAAAADwAAAGRycy9kb3ducmV2LnhtbERPy2rCQBTdC/2H4Rbc6aRSRFJHKQVtF76aVnB5ydwm&#10;aTN30sxER7/eWQguD+c9nQdTiyO1rrKs4GmYgCDOra64UPD9tRhMQDiPrLG2TArO5GA+e+hNMdX2&#10;xJ90zHwhYgi7FBWU3jeplC4vyaAb2oY4cj+2NegjbAupWzzFcFPLUZKMpcGKY0OJDb2VlP9lnVGw&#10;WV8O2/ddt/hdBfPf7Tdhud4GpfqP4fUFhKfg7+Kb+0MreI7r45f4A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eBKcMAAADbAAAADwAAAAAAAAAAAAAAAACYAgAAZHJzL2Rv&#10;d25yZXYueG1sUEsFBgAAAAAEAAQA9QAAAIgDAAAAAA=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reihandform 41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aT8MA&#10;AADbAAAADwAAAGRycy9kb3ducmV2LnhtbESP3YrCMBSE7wXfIRzBG9G0sitSG0X8YfdqZbs+wKE5&#10;/cHmpDRR69ubBcHLYWa+YdJNbxpxo87VlhXEswgEcW51zaWC899xugThPLLGxjIpeJCDzXo4SDHR&#10;9s6/dMt8KQKEXYIKKu/bREqXV2TQzWxLHLzCdgZ9kF0pdYf3ADeNnEfRQhqsOSxU2NKuovySXY2C&#10;7Iev7eGTz6f9adKbr0Vsil2s1HjUb1cgPPX+HX61v7WCjxj+v4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daT8MAAADbAAAADwAAAAAAAAAAAAAAAACYAgAAZHJzL2Rv&#10;d25yZXYueG1sUEsFBgAAAAAEAAQA9QAAAIgDAAAAAA=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reihandform 42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smLsUA&#10;AADbAAAADwAAAGRycy9kb3ducmV2LnhtbESPzWsCMRTE70L/h/AKvWm2KiJbo4hg7WmpH4ceXzdv&#10;P3DzEjbR3frXN4LgcZiZ3zCLVW8acaXW15YVvI8SEMS51TWXCk7H7XAOwgdkjY1lUvBHHlbLl8EC&#10;U2073tP1EEoRIexTVFCF4FIpfV6RQT+yjjh6hW0NhijbUuoWuwg3jRwnyUwarDkuVOhoU1F+PlyM&#10;guLz+2x2P8Vt/nvpdpN1lrmJy5R6e+3XHyAC9eEZfrS/tILpGO5f4g+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yYuxQAAANsAAAAPAAAAAAAAAAAAAAAAAJgCAABkcnMv&#10;ZG93bnJldi54bWxQSwUGAAAAAAQABAD1AAAAigM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reihandform 43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fQYsMA&#10;AADbAAAADwAAAGRycy9kb3ducmV2LnhtbESPzWrDMBCE74W+g9hCbo2UxLjBjRJCICUUemja3Bdr&#10;Y5lYK2Op/nn7qFDocZiZb5jNbnSN6KkLtWcNi7kCQVx6U3Ol4fvr+LwGESKywcYzaZgowG77+LDB&#10;wviBP6k/x0okCIcCNdgY20LKUFpyGOa+JU7e1XcOY5JdJU2HQ4K7Ri6VyqXDmtOCxZYOlsrb+cdp&#10;4PdlsDwEZfKPdTa9vF3U4njRevY07l9BRBrjf/ivfTIashX8fkk/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fQYsMAAADbAAAADwAAAAAAAAAAAAAAAACYAgAAZHJzL2Rv&#10;d25yZXYueG1sUEsFBgAAAAAEAAQA9QAAAIgDAAAAAA=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reihandform 44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5v8MA&#10;AADbAAAADwAAAGRycy9kb3ducmV2LnhtbESPS6vCMBSE94L/IRzh7jRVRKQaxQeCuPFxFXR3aI5t&#10;sTkpTa6t/94Iwl0OM/MNM503phBPqlxuWUG/F4EgTqzOOVVw/t10xyCcR9ZYWCYFL3Iwn7VbU4y1&#10;rflIz5NPRYCwi1FB5n0ZS+mSjAy6ni2Jg3e3lUEfZJVKXWEd4KaQgygaSYM5h4UMS1pllDxOf0ZB&#10;eViu69XN7fLLYNz412W7v6VXpX46zWICwlPj/8Pf9lYrGA7h8yX8AD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15v8MAAADbAAAADwAAAAAAAAAAAAAAAACYAgAAZHJzL2Rv&#10;d25yZXYueG1sUEsFBgAAAAAEAAQA9QAAAIgD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reihandform 45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dZpMUA&#10;AADbAAAADwAAAGRycy9kb3ducmV2LnhtbESPzWrDMBCE74W8g9hAb43cpDHFjWJCIRDwoTg/kN42&#10;1tY2tVZGUh337atCIMdhZr5hVvloOjGQ861lBc+zBARxZXXLtYLjYfv0CsIHZI2dZVLwSx7y9eRh&#10;hZm2Vy5p2IdaRAj7DBU0IfSZlL5qyKCf2Z44el/WGQxRulpqh9cIN52cJ0kqDbYcFxrs6b2h6nv/&#10;YxScig/X6/nn9pIuNoeztIWm8qLU43TcvIEINIZ7+NbeaQUvS/j/En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1mkxQAAANsAAAAPAAAAAAAAAAAAAAAAAJgCAABkcnMv&#10;ZG93bnJldi54bWxQSwUGAAAAAAQABAD1AAAAigM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reihandform 46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x3s8QA&#10;AADbAAAADwAAAGRycy9kb3ducmV2LnhtbESPQWvCQBSE74L/YXmCN7NRRCS6iqgt0oLQtBdvj+xr&#10;NjX7NmRXTf31bkHocZj5ZpjlurO1uFLrK8cKxkkKgrhwuuJSwdfny2gOwgdkjbVjUvBLHtarfm+J&#10;mXY3/qBrHkoRS9hnqMCE0GRS+sKQRZ+4hjh63661GKJsS6lbvMVyW8tJms6kxYrjgsGGtoaKc36x&#10;Cqbbt8t9f5zoXT5l/fP6bsbHk1FqOOg2CxCBuvAfftIHHbkZ/H2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sd7PEAAAA2wAAAA8AAAAAAAAAAAAAAAAAmAIAAGRycy9k&#10;b3ducmV2LnhtbFBLBQYAAAAABAAEAPUAAACJAwAAAAA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reihandform 47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hpcQA&#10;AADbAAAADwAAAGRycy9kb3ducmV2LnhtbESPzW7CMBCE70h9B2sr9QZOUUpIiEGoP1IuHIA+wDZe&#10;kqjxOsQmSd++rlSJ42h2vtnJd5NpxUC9aywreF5EIIhLqxuuFHyeP+ZrEM4ja2wtk4IfcrDbPsxy&#10;zLQd+UjDyVciQNhlqKD2vsukdGVNBt3CdsTBu9jeoA+yr6TucQxw08plFK2kwYZDQ40dvdZUfp9u&#10;JryB734dJ9WV9sPL2+38lRaHJlXq6XHab0B4mvz9+D9daAVxAn9bAgD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j4aXEAAAA2w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reihandform 48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JXN8IA&#10;AADbAAAADwAAAGRycy9kb3ducmV2LnhtbERPz2vCMBS+C/4P4Qm7jJluDHXVKEMc20VEDWPeHsmz&#10;LTYvpYm1+++Xw8Djx/d7sepdLTpqQ+VZwfM4A0FsvK24UKCPH08zECEiW6w9k4JfCrBaDgcLzK2/&#10;8Z66QyxECuGQo4IyxiaXMpiSHIaxb4gTd/atw5hgW0jb4i2Fu1q+ZNlEOqw4NZTY0LokczlcnQL6&#10;6d62u1Nlpqw3Wn/TVX+aR6UeRv37HESkPt7F/+4vq+A1jU1f0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lc3wgAAANsAAAAPAAAAAAAAAAAAAAAAAJgCAABkcnMvZG93&#10;bnJldi54bWxQSwUGAAAAAAQABAD1AAAAhw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reihandform 49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kacUA&#10;AADbAAAADwAAAGRycy9kb3ducmV2LnhtbESPS4vCQBCE74L/YWjBm050xUfWUXywizfxAV6bTG8S&#10;kukJmVmT9dfvCILHoqq+opbr1pTiTrXLLSsYDSMQxInVOacKrpevwRyE88gaS8uk4I8crFfdzhJj&#10;bRs+0f3sUxEg7GJUkHlfxVK6JCODbmgr4uD92NqgD7JOpa6xCXBTynEUTaXBnMNChhXtMkqK869R&#10;cPt+NMXH5nA6Hqfb7aLa7YtZflGq32s3nyA8tf4dfrUPWsFkAc8v4Q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8KRpxQAAANsAAAAPAAAAAAAAAAAAAAAAAJgCAABkcnMv&#10;ZG93bnJldi54bWxQSwUGAAAAAAQABAD1AAAAigMAAAAA&#10;" path="m,l7,17r,26l6,40,,25,,xe" fillcolor="#7f5f00 [1607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reihandform 50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0ZXMEA&#10;AADbAAAADwAAAGRycy9kb3ducmV2LnhtbERPz2vCMBS+D/wfwhO8zVTBsnVGUUEo60lX6PWteWvK&#10;mpfQRO3+++Uw2PHj+73dT3YQdxpD71jBapmBIG6d7rlTUH+cn19AhIiscXBMCn4owH43e9piod2D&#10;L3S/xk6kEA4FKjAx+kLK0BqyGJbOEyfuy40WY4JjJ/WIjxRuB7nOslxa7Dk1GPR0MtR+X29WQXU0&#10;r313eV9VR5n7T1815aFulFrMp8MbiEhT/Bf/uUutYJPWpy/p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dGVzBAAAA2wAAAA8AAAAAAAAAAAAAAAAAmAIAAGRycy9kb3du&#10;cmV2LnhtbFBLBQYAAAAABAAEAPUAAACGAwAAAAA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Textfeld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C7264" w:rsidRDefault="006C7264">
                                <w:pPr>
                                  <w:pStyle w:val="KeinLeerraum"/>
                                  <w:rPr>
                                    <w:color w:val="5B9BD5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26"/>
                                      <w:szCs w:val="26"/>
                                    </w:rPr>
                                    <w:alias w:val="Autor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5B9BD5" w:themeColor="accent1"/>
                                        <w:sz w:val="26"/>
                                        <w:szCs w:val="26"/>
                                      </w:rPr>
                                      <w:t>Theresa Bühn</w:t>
                                    </w:r>
                                  </w:sdtContent>
                                </w:sdt>
                              </w:p>
                              <w:p w:rsidR="006C7264" w:rsidRDefault="006C7264">
                                <w:pPr>
                                  <w:pStyle w:val="KeinLeerraum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Firma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BG Wien 10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32" o:spid="_x0000_s1055" type="#_x0000_t202" style="position:absolute;margin-left:0;margin-top:0;width:4in;height:28.8pt;z-index:251673600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" filled="f" stroked="f" strokeweight=".5pt">
                    <v:textbox style="mso-fit-shape-to-text:t" inset="0,0,0,0">
                      <w:txbxContent>
                        <w:p w:rsidR="006C7264" w:rsidRDefault="006C7264">
                          <w:pPr>
                            <w:pStyle w:val="KeinLeerraum"/>
                            <w:rPr>
                              <w:color w:val="5B9BD5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26"/>
                                <w:szCs w:val="26"/>
                              </w:rPr>
                              <w:alias w:val="Autor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5B9BD5" w:themeColor="accent1"/>
                                  <w:sz w:val="26"/>
                                  <w:szCs w:val="26"/>
                                </w:rPr>
                                <w:t>Theresa Bühn</w:t>
                              </w:r>
                            </w:sdtContent>
                          </w:sdt>
                        </w:p>
                        <w:p w:rsidR="006C7264" w:rsidRDefault="006C7264">
                          <w:pPr>
                            <w:pStyle w:val="KeinLeerraum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Firma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BG Wien 10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1" name="Textfeld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C7264" w:rsidRDefault="006C7264">
                                <w:pPr>
                                  <w:pStyle w:val="KeinLeerraum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Titel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Herbarium</w:t>
                                    </w:r>
                                  </w:sdtContent>
                                </w:sdt>
                              </w:p>
                              <w:p w:rsidR="006C7264" w:rsidRDefault="006C7264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Untertitel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Bäume,  Sträucher und Co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feld 1" o:spid="_x0000_s1056" type="#_x0000_t202" style="position:absolute;margin-left:0;margin-top:0;width:4in;height:84.25pt;z-index:251672576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" filled="f" stroked="f" strokeweight=".5pt">
                    <v:textbox style="mso-fit-shape-to-text:t" inset="0,0,0,0">
                      <w:txbxContent>
                        <w:p w:rsidR="006C7264" w:rsidRDefault="006C7264">
                          <w:pPr>
                            <w:pStyle w:val="KeinLeerraum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Titel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Herbarium</w:t>
                              </w:r>
                            </w:sdtContent>
                          </w:sdt>
                        </w:p>
                        <w:p w:rsidR="006C7264" w:rsidRDefault="006C7264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Untertitel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Bäume,  Sträucher und Co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6C7264" w:rsidRDefault="006C7264"/>
        <w:p w:rsidR="00CC2AB9" w:rsidRDefault="006C7264">
          <w:r>
            <w:t>-</w:t>
          </w:r>
          <w:r w:rsidR="00CC2AB9">
            <w:br w:type="page"/>
          </w:r>
        </w:p>
      </w:sdtContent>
    </w:sdt>
    <w:p w:rsidR="006521A7" w:rsidRPr="006521A7" w:rsidRDefault="006521A7" w:rsidP="00CC2AB9">
      <w:pPr>
        <w:pStyle w:val="Verzeichnis1"/>
        <w:rPr>
          <w:rStyle w:val="Hyperlink"/>
          <w:sz w:val="44"/>
        </w:rPr>
      </w:pPr>
      <w:r>
        <w:rPr>
          <w:rStyle w:val="Hyperlink"/>
          <w:sz w:val="44"/>
        </w:rPr>
        <w:t>Inhaltsverzeichnis</w:t>
      </w:r>
    </w:p>
    <w:p w:rsidR="006521A7" w:rsidRDefault="006521A7" w:rsidP="00CC2AB9">
      <w:pPr>
        <w:pStyle w:val="Verzeichnis1"/>
        <w:rPr>
          <w:rStyle w:val="Hyperlink"/>
        </w:rPr>
      </w:pPr>
    </w:p>
    <w:p w:rsidR="00E47C4E" w:rsidRDefault="00E47C4E" w:rsidP="00CC2AB9">
      <w:pPr>
        <w:pStyle w:val="Verzeichnis1"/>
        <w:rPr>
          <w:rFonts w:eastAsiaTheme="minorEastAsia"/>
          <w:lang w:eastAsia="de-AT"/>
        </w:rPr>
      </w:pPr>
    </w:p>
    <w:p w:rsidR="00E47C4E" w:rsidRDefault="00E47C4E" w:rsidP="00FE5B5A">
      <w:pPr>
        <w:rPr>
          <w:noProof/>
          <w:lang w:eastAsia="de-AT"/>
        </w:rPr>
      </w:pPr>
    </w:p>
    <w:p w:rsidR="00CC2AB9" w:rsidRPr="00CC2AB9" w:rsidRDefault="00CC2AB9" w:rsidP="00CC2AB9">
      <w:pPr>
        <w:pStyle w:val="Verzeichnis1"/>
        <w:rPr>
          <w:rFonts w:eastAsiaTheme="minorEastAsia"/>
          <w:lang w:eastAsia="de-AT"/>
        </w:rPr>
      </w:pPr>
      <w:hyperlink w:anchor="_Toc435086382" w:history="1">
        <w:r w:rsidRPr="00CC2AB9">
          <w:rPr>
            <w:rStyle w:val="Hyperlink"/>
          </w:rPr>
          <w:t>Pflanze: Eiche</w:t>
        </w:r>
        <w:r w:rsidRPr="00CC2AB9">
          <w:rPr>
            <w:webHidden/>
          </w:rPr>
          <w:tab/>
        </w:r>
        <w:r w:rsidRPr="00CC2AB9">
          <w:rPr>
            <w:webHidden/>
          </w:rPr>
          <w:fldChar w:fldCharType="begin"/>
        </w:r>
        <w:r w:rsidRPr="00CC2AB9">
          <w:rPr>
            <w:webHidden/>
          </w:rPr>
          <w:instrText xml:space="preserve"> PAGEREF _Toc435086382 \h </w:instrText>
        </w:r>
        <w:r w:rsidRPr="00CC2AB9">
          <w:rPr>
            <w:webHidden/>
          </w:rPr>
        </w:r>
        <w:r w:rsidRPr="00CC2AB9">
          <w:rPr>
            <w:webHidden/>
          </w:rPr>
          <w:fldChar w:fldCharType="separate"/>
        </w:r>
        <w:r w:rsidRPr="00CC2AB9">
          <w:rPr>
            <w:webHidden/>
          </w:rPr>
          <w:t>1</w:t>
        </w:r>
        <w:r w:rsidRPr="00CC2AB9">
          <w:rPr>
            <w:webHidden/>
          </w:rPr>
          <w:fldChar w:fldCharType="end"/>
        </w:r>
      </w:hyperlink>
    </w:p>
    <w:p w:rsidR="00CC2AB9" w:rsidRPr="00CC2AB9" w:rsidRDefault="00CC2AB9" w:rsidP="00CC2AB9">
      <w:pPr>
        <w:pStyle w:val="Verzeichnis1"/>
        <w:rPr>
          <w:rFonts w:eastAsiaTheme="minorEastAsia"/>
          <w:lang w:eastAsia="de-AT"/>
        </w:rPr>
      </w:pPr>
      <w:hyperlink w:anchor="_Toc435086383" w:history="1">
        <w:r w:rsidRPr="00CC2AB9">
          <w:rPr>
            <w:rStyle w:val="Hyperlink"/>
          </w:rPr>
          <w:t>Pflanze: Ahorn</w:t>
        </w:r>
        <w:r w:rsidRPr="00CC2AB9">
          <w:rPr>
            <w:webHidden/>
          </w:rPr>
          <w:tab/>
        </w:r>
        <w:r w:rsidRPr="00CC2AB9">
          <w:rPr>
            <w:webHidden/>
          </w:rPr>
          <w:fldChar w:fldCharType="begin"/>
        </w:r>
        <w:r w:rsidRPr="00CC2AB9">
          <w:rPr>
            <w:webHidden/>
          </w:rPr>
          <w:instrText xml:space="preserve"> PAGEREF _Toc435086383 \h </w:instrText>
        </w:r>
        <w:r w:rsidRPr="00CC2AB9">
          <w:rPr>
            <w:webHidden/>
          </w:rPr>
        </w:r>
        <w:r w:rsidRPr="00CC2AB9">
          <w:rPr>
            <w:webHidden/>
          </w:rPr>
          <w:fldChar w:fldCharType="separate"/>
        </w:r>
        <w:r w:rsidRPr="00CC2AB9">
          <w:rPr>
            <w:webHidden/>
          </w:rPr>
          <w:t>2</w:t>
        </w:r>
        <w:r w:rsidRPr="00CC2AB9">
          <w:rPr>
            <w:webHidden/>
          </w:rPr>
          <w:fldChar w:fldCharType="end"/>
        </w:r>
      </w:hyperlink>
    </w:p>
    <w:p w:rsidR="00CC2AB9" w:rsidRPr="00CC2AB9" w:rsidRDefault="00CC2AB9" w:rsidP="00CC2AB9">
      <w:pPr>
        <w:pStyle w:val="Verzeichnis1"/>
        <w:rPr>
          <w:rFonts w:eastAsiaTheme="minorEastAsia"/>
          <w:lang w:eastAsia="de-AT"/>
        </w:rPr>
      </w:pPr>
      <w:hyperlink w:anchor="_Toc435086384" w:history="1">
        <w:r w:rsidRPr="00CC2AB9">
          <w:rPr>
            <w:rStyle w:val="Hyperlink"/>
          </w:rPr>
          <w:t>Pflanze: Buchsbaum</w:t>
        </w:r>
        <w:r w:rsidRPr="00CC2AB9">
          <w:rPr>
            <w:webHidden/>
          </w:rPr>
          <w:tab/>
        </w:r>
        <w:r w:rsidRPr="00CC2AB9">
          <w:rPr>
            <w:webHidden/>
          </w:rPr>
          <w:fldChar w:fldCharType="begin"/>
        </w:r>
        <w:r w:rsidRPr="00CC2AB9">
          <w:rPr>
            <w:webHidden/>
          </w:rPr>
          <w:instrText xml:space="preserve"> PAGEREF _Toc435086384 \h </w:instrText>
        </w:r>
        <w:r w:rsidRPr="00CC2AB9">
          <w:rPr>
            <w:webHidden/>
          </w:rPr>
        </w:r>
        <w:r w:rsidRPr="00CC2AB9">
          <w:rPr>
            <w:webHidden/>
          </w:rPr>
          <w:fldChar w:fldCharType="separate"/>
        </w:r>
        <w:r w:rsidRPr="00CC2AB9">
          <w:rPr>
            <w:webHidden/>
          </w:rPr>
          <w:t>3</w:t>
        </w:r>
        <w:r w:rsidRPr="00CC2AB9">
          <w:rPr>
            <w:webHidden/>
          </w:rPr>
          <w:fldChar w:fldCharType="end"/>
        </w:r>
      </w:hyperlink>
    </w:p>
    <w:p w:rsidR="00CC2AB9" w:rsidRPr="00CC2AB9" w:rsidRDefault="00CC2AB9" w:rsidP="00CC2AB9">
      <w:pPr>
        <w:pStyle w:val="Verzeichnis1"/>
        <w:rPr>
          <w:rFonts w:eastAsiaTheme="minorEastAsia"/>
          <w:lang w:eastAsia="de-AT"/>
        </w:rPr>
      </w:pPr>
      <w:hyperlink w:anchor="_Toc435086385" w:history="1">
        <w:r w:rsidRPr="00CC2AB9">
          <w:rPr>
            <w:rStyle w:val="Hyperlink"/>
          </w:rPr>
          <w:t>Pflanze: Flieder</w:t>
        </w:r>
        <w:r w:rsidRPr="00CC2AB9">
          <w:rPr>
            <w:webHidden/>
          </w:rPr>
          <w:tab/>
        </w:r>
        <w:r w:rsidRPr="00CC2AB9">
          <w:rPr>
            <w:webHidden/>
          </w:rPr>
          <w:fldChar w:fldCharType="begin"/>
        </w:r>
        <w:r w:rsidRPr="00CC2AB9">
          <w:rPr>
            <w:webHidden/>
          </w:rPr>
          <w:instrText xml:space="preserve"> PAGEREF _Toc435086385 \h </w:instrText>
        </w:r>
        <w:r w:rsidRPr="00CC2AB9">
          <w:rPr>
            <w:webHidden/>
          </w:rPr>
        </w:r>
        <w:r w:rsidRPr="00CC2AB9">
          <w:rPr>
            <w:webHidden/>
          </w:rPr>
          <w:fldChar w:fldCharType="separate"/>
        </w:r>
        <w:r w:rsidRPr="00CC2AB9">
          <w:rPr>
            <w:webHidden/>
          </w:rPr>
          <w:t>4</w:t>
        </w:r>
        <w:r w:rsidRPr="00CC2AB9">
          <w:rPr>
            <w:webHidden/>
          </w:rPr>
          <w:fldChar w:fldCharType="end"/>
        </w:r>
      </w:hyperlink>
    </w:p>
    <w:p w:rsidR="00CC2AB9" w:rsidRPr="00CC2AB9" w:rsidRDefault="00CC2AB9" w:rsidP="00CC2AB9">
      <w:pPr>
        <w:pStyle w:val="Verzeichnis1"/>
        <w:rPr>
          <w:rFonts w:eastAsiaTheme="minorEastAsia"/>
          <w:lang w:eastAsia="de-AT"/>
        </w:rPr>
      </w:pPr>
      <w:hyperlink w:anchor="_Toc435086386" w:history="1">
        <w:r w:rsidRPr="00CC2AB9">
          <w:rPr>
            <w:rStyle w:val="Hyperlink"/>
          </w:rPr>
          <w:t>Pflanze: Birnenbaum</w:t>
        </w:r>
        <w:r w:rsidRPr="00CC2AB9">
          <w:rPr>
            <w:webHidden/>
          </w:rPr>
          <w:tab/>
        </w:r>
        <w:r w:rsidRPr="00CC2AB9">
          <w:rPr>
            <w:webHidden/>
          </w:rPr>
          <w:fldChar w:fldCharType="begin"/>
        </w:r>
        <w:r w:rsidRPr="00CC2AB9">
          <w:rPr>
            <w:webHidden/>
          </w:rPr>
          <w:instrText xml:space="preserve"> PAGEREF _Toc435086386 \h </w:instrText>
        </w:r>
        <w:r w:rsidRPr="00CC2AB9">
          <w:rPr>
            <w:webHidden/>
          </w:rPr>
        </w:r>
        <w:r w:rsidRPr="00CC2AB9">
          <w:rPr>
            <w:webHidden/>
          </w:rPr>
          <w:fldChar w:fldCharType="separate"/>
        </w:r>
        <w:r w:rsidRPr="00CC2AB9">
          <w:rPr>
            <w:webHidden/>
          </w:rPr>
          <w:t>5</w:t>
        </w:r>
        <w:r w:rsidRPr="00CC2AB9">
          <w:rPr>
            <w:webHidden/>
          </w:rPr>
          <w:fldChar w:fldCharType="end"/>
        </w:r>
      </w:hyperlink>
    </w:p>
    <w:p w:rsidR="00CC2AB9" w:rsidRPr="00CC2AB9" w:rsidRDefault="00CC2AB9" w:rsidP="00CC2AB9">
      <w:pPr>
        <w:pStyle w:val="Verzeichnis1"/>
        <w:rPr>
          <w:rFonts w:eastAsiaTheme="minorEastAsia"/>
          <w:lang w:eastAsia="de-AT"/>
        </w:rPr>
      </w:pPr>
      <w:hyperlink w:anchor="_Toc435086387" w:history="1">
        <w:r w:rsidRPr="00CC2AB9">
          <w:rPr>
            <w:rStyle w:val="Hyperlink"/>
          </w:rPr>
          <w:t>Pflanze: Apfelbaum</w:t>
        </w:r>
        <w:r w:rsidRPr="00CC2AB9">
          <w:rPr>
            <w:webHidden/>
          </w:rPr>
          <w:tab/>
        </w:r>
        <w:r w:rsidRPr="00CC2AB9">
          <w:rPr>
            <w:webHidden/>
          </w:rPr>
          <w:fldChar w:fldCharType="begin"/>
        </w:r>
        <w:r w:rsidRPr="00CC2AB9">
          <w:rPr>
            <w:webHidden/>
          </w:rPr>
          <w:instrText xml:space="preserve"> PAGEREF _Toc435086387 \h </w:instrText>
        </w:r>
        <w:r w:rsidRPr="00CC2AB9">
          <w:rPr>
            <w:webHidden/>
          </w:rPr>
        </w:r>
        <w:r w:rsidRPr="00CC2AB9">
          <w:rPr>
            <w:webHidden/>
          </w:rPr>
          <w:fldChar w:fldCharType="separate"/>
        </w:r>
        <w:r w:rsidRPr="00CC2AB9">
          <w:rPr>
            <w:webHidden/>
          </w:rPr>
          <w:t>6</w:t>
        </w:r>
        <w:r w:rsidRPr="00CC2AB9">
          <w:rPr>
            <w:webHidden/>
          </w:rPr>
          <w:fldChar w:fldCharType="end"/>
        </w:r>
      </w:hyperlink>
    </w:p>
    <w:p w:rsidR="00CC2AB9" w:rsidRPr="00CC2AB9" w:rsidRDefault="00CC2AB9" w:rsidP="00CC2AB9">
      <w:pPr>
        <w:pStyle w:val="Verzeichnis1"/>
        <w:rPr>
          <w:rFonts w:eastAsiaTheme="minorEastAsia"/>
          <w:lang w:eastAsia="de-AT"/>
        </w:rPr>
      </w:pPr>
      <w:hyperlink w:anchor="_Toc435086388" w:history="1">
        <w:r w:rsidRPr="00CC2AB9">
          <w:rPr>
            <w:rStyle w:val="Hyperlink"/>
          </w:rPr>
          <w:t>Pflanze: Weichselkirsche</w:t>
        </w:r>
        <w:r w:rsidRPr="00CC2AB9">
          <w:rPr>
            <w:webHidden/>
          </w:rPr>
          <w:tab/>
        </w:r>
        <w:r w:rsidRPr="00CC2AB9">
          <w:rPr>
            <w:webHidden/>
          </w:rPr>
          <w:fldChar w:fldCharType="begin"/>
        </w:r>
        <w:r w:rsidRPr="00CC2AB9">
          <w:rPr>
            <w:webHidden/>
          </w:rPr>
          <w:instrText xml:space="preserve"> PAGEREF _Toc435086388 \h </w:instrText>
        </w:r>
        <w:r w:rsidRPr="00CC2AB9">
          <w:rPr>
            <w:webHidden/>
          </w:rPr>
        </w:r>
        <w:r w:rsidRPr="00CC2AB9">
          <w:rPr>
            <w:webHidden/>
          </w:rPr>
          <w:fldChar w:fldCharType="separate"/>
        </w:r>
        <w:r w:rsidRPr="00CC2AB9">
          <w:rPr>
            <w:webHidden/>
          </w:rPr>
          <w:t>7</w:t>
        </w:r>
        <w:r w:rsidRPr="00CC2AB9">
          <w:rPr>
            <w:webHidden/>
          </w:rPr>
          <w:fldChar w:fldCharType="end"/>
        </w:r>
      </w:hyperlink>
    </w:p>
    <w:p w:rsidR="00CC2AB9" w:rsidRPr="00CC2AB9" w:rsidRDefault="00CC2AB9" w:rsidP="00CC2AB9">
      <w:pPr>
        <w:pStyle w:val="Verzeichnis1"/>
        <w:rPr>
          <w:rFonts w:eastAsiaTheme="minorEastAsia"/>
          <w:lang w:eastAsia="de-AT"/>
        </w:rPr>
      </w:pPr>
      <w:hyperlink w:anchor="_Toc435086389" w:history="1">
        <w:r w:rsidRPr="00CC2AB9">
          <w:rPr>
            <w:rStyle w:val="Hyperlink"/>
          </w:rPr>
          <w:t>Pflanze: Hainbuche</w:t>
        </w:r>
        <w:r w:rsidRPr="00CC2AB9">
          <w:rPr>
            <w:webHidden/>
          </w:rPr>
          <w:tab/>
        </w:r>
        <w:r w:rsidRPr="00CC2AB9">
          <w:rPr>
            <w:webHidden/>
          </w:rPr>
          <w:fldChar w:fldCharType="begin"/>
        </w:r>
        <w:r w:rsidRPr="00CC2AB9">
          <w:rPr>
            <w:webHidden/>
          </w:rPr>
          <w:instrText xml:space="preserve"> PAGEREF _Toc435086389 \h </w:instrText>
        </w:r>
        <w:r w:rsidRPr="00CC2AB9">
          <w:rPr>
            <w:webHidden/>
          </w:rPr>
        </w:r>
        <w:r w:rsidRPr="00CC2AB9">
          <w:rPr>
            <w:webHidden/>
          </w:rPr>
          <w:fldChar w:fldCharType="separate"/>
        </w:r>
        <w:r w:rsidRPr="00CC2AB9">
          <w:rPr>
            <w:webHidden/>
          </w:rPr>
          <w:t>8</w:t>
        </w:r>
        <w:r w:rsidRPr="00CC2AB9">
          <w:rPr>
            <w:webHidden/>
          </w:rPr>
          <w:fldChar w:fldCharType="end"/>
        </w:r>
      </w:hyperlink>
    </w:p>
    <w:p w:rsidR="00CC2AB9" w:rsidRPr="00CC2AB9" w:rsidRDefault="00CC2AB9" w:rsidP="00CC2AB9">
      <w:pPr>
        <w:pStyle w:val="Verzeichnis1"/>
        <w:rPr>
          <w:rFonts w:eastAsiaTheme="minorEastAsia"/>
          <w:lang w:eastAsia="de-AT"/>
        </w:rPr>
      </w:pPr>
      <w:hyperlink w:anchor="_Toc435086390" w:history="1">
        <w:r w:rsidRPr="00CC2AB9">
          <w:rPr>
            <w:rStyle w:val="Hyperlink"/>
          </w:rPr>
          <w:t>Pflanze: Birke</w:t>
        </w:r>
        <w:r w:rsidRPr="00CC2AB9">
          <w:rPr>
            <w:webHidden/>
          </w:rPr>
          <w:tab/>
        </w:r>
        <w:r w:rsidRPr="00CC2AB9">
          <w:rPr>
            <w:webHidden/>
          </w:rPr>
          <w:fldChar w:fldCharType="begin"/>
        </w:r>
        <w:r w:rsidRPr="00CC2AB9">
          <w:rPr>
            <w:webHidden/>
          </w:rPr>
          <w:instrText xml:space="preserve"> PAGEREF _Toc435086390 \h </w:instrText>
        </w:r>
        <w:r w:rsidRPr="00CC2AB9">
          <w:rPr>
            <w:webHidden/>
          </w:rPr>
        </w:r>
        <w:r w:rsidRPr="00CC2AB9">
          <w:rPr>
            <w:webHidden/>
          </w:rPr>
          <w:fldChar w:fldCharType="separate"/>
        </w:r>
        <w:r w:rsidRPr="00CC2AB9">
          <w:rPr>
            <w:webHidden/>
          </w:rPr>
          <w:t>9</w:t>
        </w:r>
        <w:r w:rsidRPr="00CC2AB9">
          <w:rPr>
            <w:webHidden/>
          </w:rPr>
          <w:fldChar w:fldCharType="end"/>
        </w:r>
      </w:hyperlink>
    </w:p>
    <w:p w:rsidR="00CC2AB9" w:rsidRPr="00CC2AB9" w:rsidRDefault="00CC2AB9" w:rsidP="00CC2AB9">
      <w:pPr>
        <w:pStyle w:val="Verzeichnis1"/>
        <w:rPr>
          <w:rFonts w:eastAsiaTheme="minorEastAsia"/>
          <w:lang w:eastAsia="de-AT"/>
        </w:rPr>
      </w:pPr>
      <w:hyperlink w:anchor="_Toc435086391" w:history="1">
        <w:r w:rsidRPr="00CC2AB9">
          <w:rPr>
            <w:rStyle w:val="Hyperlink"/>
          </w:rPr>
          <w:t xml:space="preserve">Pflanze: </w:t>
        </w:r>
        <w:r w:rsidRPr="00CC2AB9">
          <w:rPr>
            <w:rFonts w:eastAsiaTheme="minorEastAsia"/>
            <w:lang w:eastAsia="de-AT"/>
          </w:rPr>
          <w:tab/>
        </w:r>
        <w:r w:rsidRPr="00CC2AB9">
          <w:rPr>
            <w:rStyle w:val="Hyperlink"/>
          </w:rPr>
          <w:t>Hibiskus</w:t>
        </w:r>
        <w:r w:rsidRPr="00CC2AB9">
          <w:rPr>
            <w:webHidden/>
          </w:rPr>
          <w:tab/>
        </w:r>
        <w:r w:rsidRPr="00CC2AB9">
          <w:rPr>
            <w:webHidden/>
          </w:rPr>
          <w:fldChar w:fldCharType="begin"/>
        </w:r>
        <w:r w:rsidRPr="00CC2AB9">
          <w:rPr>
            <w:webHidden/>
          </w:rPr>
          <w:instrText xml:space="preserve"> PAGEREF _Toc435086391 \h </w:instrText>
        </w:r>
        <w:r w:rsidRPr="00CC2AB9">
          <w:rPr>
            <w:webHidden/>
          </w:rPr>
        </w:r>
        <w:r w:rsidRPr="00CC2AB9">
          <w:rPr>
            <w:webHidden/>
          </w:rPr>
          <w:fldChar w:fldCharType="separate"/>
        </w:r>
        <w:r w:rsidRPr="00CC2AB9">
          <w:rPr>
            <w:webHidden/>
          </w:rPr>
          <w:t>10</w:t>
        </w:r>
        <w:r w:rsidRPr="00CC2AB9">
          <w:rPr>
            <w:webHidden/>
          </w:rPr>
          <w:fldChar w:fldCharType="end"/>
        </w:r>
      </w:hyperlink>
    </w:p>
    <w:p w:rsidR="00EB6ED0" w:rsidRDefault="00CC2AB9" w:rsidP="00CC2AB9">
      <w:hyperlink w:anchor="_Toc435086392" w:history="1">
        <w:r w:rsidRPr="00CC2AB9">
          <w:rPr>
            <w:rStyle w:val="Hyperlink"/>
            <w:noProof/>
          </w:rPr>
          <w:t xml:space="preserve">Pflanze: </w:t>
        </w:r>
        <w:r w:rsidRPr="00CC2AB9">
          <w:rPr>
            <w:rFonts w:eastAsiaTheme="minorEastAsia"/>
            <w:noProof/>
            <w:lang w:eastAsia="de-AT"/>
          </w:rPr>
          <w:tab/>
        </w:r>
        <w:r w:rsidRPr="00CC2AB9">
          <w:rPr>
            <w:rStyle w:val="Hyperlink"/>
            <w:noProof/>
          </w:rPr>
          <w:t>Holunder(Holler)</w:t>
        </w:r>
        <w:r w:rsidRPr="00CC2AB9">
          <w:rPr>
            <w:noProof/>
            <w:webHidden/>
          </w:rPr>
          <w:tab/>
        </w:r>
        <w:r w:rsidRPr="00CC2AB9">
          <w:rPr>
            <w:noProof/>
            <w:webHidden/>
          </w:rPr>
          <w:fldChar w:fldCharType="begin"/>
        </w:r>
        <w:r w:rsidRPr="00CC2AB9">
          <w:rPr>
            <w:noProof/>
            <w:webHidden/>
          </w:rPr>
          <w:instrText xml:space="preserve"> PAGEREF _Toc435086392 \h </w:instrText>
        </w:r>
        <w:r w:rsidRPr="00CC2AB9">
          <w:rPr>
            <w:noProof/>
            <w:webHidden/>
          </w:rPr>
        </w:r>
        <w:r w:rsidRPr="00CC2AB9">
          <w:rPr>
            <w:noProof/>
            <w:webHidden/>
          </w:rPr>
          <w:fldChar w:fldCharType="separate"/>
        </w:r>
        <w:r w:rsidRPr="00CC2AB9">
          <w:rPr>
            <w:noProof/>
            <w:webHidden/>
          </w:rPr>
          <w:t>11</w:t>
        </w:r>
        <w:r w:rsidRPr="00CC2AB9">
          <w:rPr>
            <w:noProof/>
            <w:webHidden/>
          </w:rPr>
          <w:fldChar w:fldCharType="end"/>
        </w:r>
      </w:hyperlink>
    </w:p>
    <w:p w:rsidR="00E47C4E" w:rsidRDefault="00E47C4E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bookmarkStart w:id="1" w:name="_Toc435086343"/>
      <w:bookmarkStart w:id="2" w:name="_Toc435086382"/>
      <w:r>
        <w:br w:type="page"/>
      </w:r>
    </w:p>
    <w:p w:rsidR="00FE5B5A" w:rsidRPr="00C95079" w:rsidRDefault="00FE5B5A" w:rsidP="00C95079">
      <w:pPr>
        <w:pStyle w:val="berschrift1"/>
      </w:pPr>
      <w:r w:rsidRPr="00C95079">
        <w:t xml:space="preserve">Pflanze: </w:t>
      </w:r>
      <w:r w:rsidR="00EB6ED0" w:rsidRPr="00C95079">
        <w:t>Eiche</w:t>
      </w:r>
      <w:bookmarkEnd w:id="1"/>
      <w:bookmarkEnd w:id="2"/>
    </w:p>
    <w:p w:rsidR="00DF26DF" w:rsidRDefault="00DF26DF" w:rsidP="00FE5B5A">
      <w:r>
        <w:t>Art:</w:t>
      </w:r>
      <w:r>
        <w:tab/>
      </w:r>
      <w:r w:rsidR="00EB6ED0">
        <w:tab/>
      </w:r>
      <w:r>
        <w:t>Laubbaum</w:t>
      </w:r>
    </w:p>
    <w:p w:rsidR="00EB6ED0" w:rsidRDefault="00EB6ED0" w:rsidP="00FE5B5A">
      <w:r>
        <w:t>Familie:</w:t>
      </w:r>
      <w:r>
        <w:tab/>
      </w:r>
      <w:r>
        <w:tab/>
        <w:t>Buchengewächse</w:t>
      </w:r>
    </w:p>
    <w:p w:rsidR="00DF26DF" w:rsidRDefault="00EB6ED0" w:rsidP="00FE5B5A">
      <w:r>
        <w:t>Blattform:</w:t>
      </w:r>
      <w:r>
        <w:tab/>
        <w:t>länglich und gebuchtet</w:t>
      </w:r>
    </w:p>
    <w:p w:rsidR="00DF26DF" w:rsidRDefault="00EB6ED0" w:rsidP="00FE5B5A">
      <w:r>
        <w:t>Blattrand:</w:t>
      </w:r>
      <w:r>
        <w:tab/>
        <w:t>gelappt</w:t>
      </w:r>
    </w:p>
    <w:p w:rsidR="00ED1EFC" w:rsidRDefault="00DF26DF" w:rsidP="00FE5B5A">
      <w:r>
        <w:t>Blattstellung:</w:t>
      </w:r>
      <w:r>
        <w:tab/>
      </w:r>
      <w:r w:rsidR="00EB6ED0">
        <w:t>wechselständig</w:t>
      </w:r>
    </w:p>
    <w:p w:rsidR="00ED1EFC" w:rsidRDefault="00ED1EFC" w:rsidP="00FE5B5A">
      <w:r>
        <w:t>Früchte:</w:t>
      </w:r>
      <w:r>
        <w:tab/>
        <w:t>Eicheln</w:t>
      </w:r>
    </w:p>
    <w:p w:rsidR="00ED1EFC" w:rsidRDefault="006521A7">
      <w:r w:rsidRPr="006521A7">
        <w:rPr>
          <w:noProof/>
          <w:lang w:eastAsia="de-A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3600000" cy="4071600"/>
            <wp:effectExtent l="0" t="0" r="635" b="5715"/>
            <wp:wrapThrough wrapText="bothSides">
              <wp:wrapPolygon edited="0">
                <wp:start x="0" y="0"/>
                <wp:lineTo x="0" y="21529"/>
                <wp:lineTo x="21490" y="21529"/>
                <wp:lineTo x="21490" y="0"/>
                <wp:lineTo x="0" y="0"/>
              </wp:wrapPolygon>
            </wp:wrapThrough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0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1EFC">
        <w:br w:type="page"/>
      </w:r>
    </w:p>
    <w:p w:rsidR="00EA53A7" w:rsidRDefault="00EA53A7" w:rsidP="00FE5B5A"/>
    <w:p w:rsidR="00ED1EFC" w:rsidRDefault="00ED1EFC" w:rsidP="00C95079">
      <w:pPr>
        <w:pStyle w:val="berschrift1"/>
      </w:pPr>
      <w:bookmarkStart w:id="3" w:name="_Toc435086344"/>
      <w:bookmarkStart w:id="4" w:name="_Toc435086383"/>
      <w:r>
        <w:t xml:space="preserve">Pflanze: </w:t>
      </w:r>
      <w:r w:rsidR="00C95079">
        <w:t>A</w:t>
      </w:r>
      <w:r>
        <w:t>horn</w:t>
      </w:r>
      <w:bookmarkEnd w:id="3"/>
      <w:bookmarkEnd w:id="4"/>
    </w:p>
    <w:p w:rsidR="00ED1EFC" w:rsidRDefault="00ED1EFC" w:rsidP="00FE5B5A">
      <w:r>
        <w:t>Familie:</w:t>
      </w:r>
      <w:r>
        <w:tab/>
      </w:r>
      <w:r>
        <w:tab/>
      </w:r>
      <w:r w:rsidR="000B54C2">
        <w:t>Seifendorngewächs</w:t>
      </w:r>
    </w:p>
    <w:p w:rsidR="00ED1EFC" w:rsidRDefault="00ED1EFC" w:rsidP="00FE5B5A">
      <w:r>
        <w:t>Art:</w:t>
      </w:r>
      <w:r>
        <w:tab/>
      </w:r>
      <w:r w:rsidR="00C95079">
        <w:t>Laubbaum</w:t>
      </w:r>
    </w:p>
    <w:p w:rsidR="000B54C2" w:rsidRDefault="004920B7" w:rsidP="00FE5B5A">
      <w:r>
        <w:t>Blattform:</w:t>
      </w:r>
      <w:r>
        <w:tab/>
        <w:t>gelappt</w:t>
      </w:r>
    </w:p>
    <w:p w:rsidR="000B54C2" w:rsidRDefault="000B54C2" w:rsidP="00FE5B5A">
      <w:r>
        <w:t>Blattrand:</w:t>
      </w:r>
      <w:r>
        <w:tab/>
        <w:t>ge</w:t>
      </w:r>
      <w:r w:rsidR="004920B7">
        <w:t>sägt</w:t>
      </w:r>
    </w:p>
    <w:p w:rsidR="000B54C2" w:rsidRDefault="000B54C2" w:rsidP="00FE5B5A">
      <w:r>
        <w:t>Blattstellung:</w:t>
      </w:r>
      <w:r>
        <w:tab/>
        <w:t>gegenständig</w:t>
      </w:r>
    </w:p>
    <w:p w:rsidR="000B54C2" w:rsidRDefault="000B54C2" w:rsidP="00FE5B5A">
      <w:r>
        <w:t>Frucht:</w:t>
      </w:r>
      <w:r>
        <w:tab/>
      </w:r>
      <w:r>
        <w:tab/>
        <w:t>Spaltfrüchte</w:t>
      </w:r>
    </w:p>
    <w:p w:rsidR="00E93B16" w:rsidRDefault="000B54C2" w:rsidP="00FE5B5A">
      <w:r>
        <w:t>Dat</w:t>
      </w:r>
      <w:r w:rsidR="00E93B16">
        <w:t>um:</w:t>
      </w:r>
      <w:r w:rsidR="00E93B16">
        <w:tab/>
      </w:r>
      <w:r w:rsidR="00E93B16">
        <w:tab/>
        <w:t>Oktober 2015</w:t>
      </w:r>
    </w:p>
    <w:p w:rsidR="00E93B16" w:rsidRDefault="00D245D0">
      <w:r w:rsidRPr="00131F34">
        <w:rPr>
          <w:noProof/>
          <w:lang w:eastAsia="de-A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3111500" cy="3352800"/>
            <wp:effectExtent l="0" t="0" r="1270" b="9525"/>
            <wp:wrapThrough wrapText="bothSides">
              <wp:wrapPolygon edited="0">
                <wp:start x="0" y="0"/>
                <wp:lineTo x="0" y="21482"/>
                <wp:lineTo x="21363" y="21482"/>
                <wp:lineTo x="21363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3B16">
        <w:br w:type="page"/>
      </w:r>
    </w:p>
    <w:p w:rsidR="00C95079" w:rsidRDefault="00C95079" w:rsidP="004920B7"/>
    <w:p w:rsidR="004920B7" w:rsidRDefault="004920B7" w:rsidP="00C95079">
      <w:pPr>
        <w:pStyle w:val="berschrift1"/>
      </w:pPr>
      <w:bookmarkStart w:id="5" w:name="_Toc435086345"/>
      <w:bookmarkStart w:id="6" w:name="_Toc435086384"/>
      <w:r>
        <w:t>Pflanze: Buchsbaum</w:t>
      </w:r>
      <w:bookmarkEnd w:id="5"/>
      <w:bookmarkEnd w:id="6"/>
    </w:p>
    <w:p w:rsidR="004920B7" w:rsidRDefault="004920B7" w:rsidP="004920B7">
      <w:r>
        <w:t>Familie:</w:t>
      </w:r>
      <w:r>
        <w:tab/>
      </w:r>
      <w:r>
        <w:tab/>
        <w:t>---</w:t>
      </w:r>
    </w:p>
    <w:p w:rsidR="004920B7" w:rsidRDefault="004920B7" w:rsidP="004920B7">
      <w:r>
        <w:t>Art:</w:t>
      </w:r>
      <w:r>
        <w:tab/>
        <w:t>Strauch oder Baum</w:t>
      </w:r>
    </w:p>
    <w:p w:rsidR="004920B7" w:rsidRDefault="004920B7" w:rsidP="004920B7">
      <w:r>
        <w:t>Blattform:</w:t>
      </w:r>
      <w:r>
        <w:tab/>
        <w:t>eiförmig, gefiedert</w:t>
      </w:r>
    </w:p>
    <w:p w:rsidR="004920B7" w:rsidRDefault="004920B7" w:rsidP="004920B7">
      <w:r>
        <w:t>Blattrand:</w:t>
      </w:r>
      <w:r>
        <w:tab/>
        <w:t>ganzrandig</w:t>
      </w:r>
    </w:p>
    <w:p w:rsidR="004920B7" w:rsidRDefault="004920B7" w:rsidP="004920B7">
      <w:r>
        <w:t>Blattstellung:</w:t>
      </w:r>
      <w:r>
        <w:tab/>
        <w:t>gegenständig</w:t>
      </w:r>
    </w:p>
    <w:p w:rsidR="004920B7" w:rsidRDefault="004920B7" w:rsidP="004920B7">
      <w:r>
        <w:t>Frucht:</w:t>
      </w:r>
      <w:r>
        <w:tab/>
      </w:r>
      <w:r>
        <w:tab/>
        <w:t>---</w:t>
      </w:r>
      <w:r>
        <w:br/>
        <w:t>Datum: Oktober 2015</w:t>
      </w:r>
    </w:p>
    <w:p w:rsidR="004920B7" w:rsidRDefault="002E4701">
      <w:r w:rsidRPr="00710A68">
        <w:rPr>
          <w:noProof/>
          <w:lang w:eastAsia="de-AT"/>
        </w:rPr>
        <w:drawing>
          <wp:anchor distT="0" distB="0" distL="114300" distR="114300" simplePos="0" relativeHeight="251660288" behindDoc="0" locked="0" layoutInCell="1" allowOverlap="1" wp14:anchorId="61FC3634" wp14:editId="23B85491">
            <wp:simplePos x="0" y="0"/>
            <wp:positionH relativeFrom="column">
              <wp:posOffset>2540</wp:posOffset>
            </wp:positionH>
            <wp:positionV relativeFrom="paragraph">
              <wp:posOffset>155575</wp:posOffset>
            </wp:positionV>
            <wp:extent cx="3596005" cy="3657600"/>
            <wp:effectExtent l="0" t="0" r="0" b="3175"/>
            <wp:wrapThrough wrapText="bothSides">
              <wp:wrapPolygon edited="0">
                <wp:start x="0" y="0"/>
                <wp:lineTo x="0" y="21420"/>
                <wp:lineTo x="21351" y="21420"/>
                <wp:lineTo x="21351" y="0"/>
                <wp:lineTo x="0" y="0"/>
              </wp:wrapPolygon>
            </wp:wrapThrough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0B7">
        <w:br w:type="page"/>
      </w:r>
    </w:p>
    <w:p w:rsidR="00EA53A7" w:rsidRDefault="00EA53A7" w:rsidP="004920B7"/>
    <w:p w:rsidR="004920B7" w:rsidRDefault="004920B7" w:rsidP="00C95079">
      <w:pPr>
        <w:pStyle w:val="berschrift1"/>
      </w:pPr>
      <w:bookmarkStart w:id="7" w:name="_Toc435086346"/>
      <w:bookmarkStart w:id="8" w:name="_Toc435086385"/>
      <w:r>
        <w:t>Pflanze: Flieder</w:t>
      </w:r>
      <w:bookmarkEnd w:id="7"/>
      <w:bookmarkEnd w:id="8"/>
    </w:p>
    <w:p w:rsidR="004920B7" w:rsidRDefault="004920B7" w:rsidP="004920B7">
      <w:r>
        <w:t>Familie:</w:t>
      </w:r>
      <w:r>
        <w:tab/>
      </w:r>
      <w:r>
        <w:tab/>
        <w:t>Ölbaumgewächse</w:t>
      </w:r>
    </w:p>
    <w:p w:rsidR="004920B7" w:rsidRDefault="004920B7" w:rsidP="004920B7">
      <w:r>
        <w:t>Art:</w:t>
      </w:r>
      <w:r>
        <w:tab/>
        <w:t>Strauch oder Laubbaum</w:t>
      </w:r>
    </w:p>
    <w:p w:rsidR="004920B7" w:rsidRDefault="004920B7" w:rsidP="004920B7">
      <w:r>
        <w:t>Blattform:</w:t>
      </w:r>
      <w:r>
        <w:tab/>
        <w:t>eiförmig</w:t>
      </w:r>
    </w:p>
    <w:p w:rsidR="004920B7" w:rsidRDefault="004920B7" w:rsidP="004920B7">
      <w:r>
        <w:t>Blattrand:</w:t>
      </w:r>
      <w:r>
        <w:tab/>
        <w:t>glattrandig</w:t>
      </w:r>
    </w:p>
    <w:p w:rsidR="004920B7" w:rsidRDefault="004920B7" w:rsidP="004920B7">
      <w:r>
        <w:t>Blattstellung:</w:t>
      </w:r>
      <w:r>
        <w:tab/>
        <w:t>gegenständig</w:t>
      </w:r>
    </w:p>
    <w:p w:rsidR="004920B7" w:rsidRDefault="004920B7" w:rsidP="004920B7">
      <w:r>
        <w:t>Frucht:</w:t>
      </w:r>
      <w:r>
        <w:tab/>
      </w:r>
      <w:r>
        <w:tab/>
        <w:t>---</w:t>
      </w:r>
      <w:r>
        <w:br/>
        <w:t>Datum: Oktober 2015</w:t>
      </w:r>
    </w:p>
    <w:p w:rsidR="004920B7" w:rsidRDefault="00D245D0" w:rsidP="004920B7">
      <w:r>
        <w:rPr>
          <w:noProof/>
          <w:lang w:eastAsia="de-A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13335</wp:posOffset>
            </wp:positionV>
            <wp:extent cx="3600000" cy="4356000"/>
            <wp:effectExtent l="0" t="0" r="0" b="2540"/>
            <wp:wrapThrough wrapText="bothSides">
              <wp:wrapPolygon edited="0">
                <wp:start x="0" y="0"/>
                <wp:lineTo x="0" y="21443"/>
                <wp:lineTo x="21329" y="21443"/>
                <wp:lineTo x="21329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3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0B7" w:rsidRDefault="004920B7" w:rsidP="004920B7">
      <w:r>
        <w:br w:type="page"/>
      </w:r>
    </w:p>
    <w:p w:rsidR="00EA53A7" w:rsidRDefault="00EA53A7" w:rsidP="004920B7"/>
    <w:p w:rsidR="004920B7" w:rsidRDefault="004920B7" w:rsidP="00C95079">
      <w:pPr>
        <w:pStyle w:val="berschrift1"/>
      </w:pPr>
      <w:bookmarkStart w:id="9" w:name="_Toc435086347"/>
      <w:bookmarkStart w:id="10" w:name="_Toc435086386"/>
      <w:r>
        <w:t>Pflanze: Birnenbaum</w:t>
      </w:r>
      <w:bookmarkEnd w:id="9"/>
      <w:bookmarkEnd w:id="10"/>
    </w:p>
    <w:p w:rsidR="004920B7" w:rsidRDefault="004920B7" w:rsidP="004920B7">
      <w:r>
        <w:t>Familie:</w:t>
      </w:r>
      <w:r>
        <w:tab/>
      </w:r>
      <w:r>
        <w:tab/>
      </w:r>
      <w:r w:rsidR="00EA53A7">
        <w:t>---</w:t>
      </w:r>
    </w:p>
    <w:p w:rsidR="004920B7" w:rsidRDefault="004920B7" w:rsidP="004920B7">
      <w:r>
        <w:t>Art:</w:t>
      </w:r>
      <w:r>
        <w:tab/>
        <w:t>Laubbaum</w:t>
      </w:r>
    </w:p>
    <w:p w:rsidR="004920B7" w:rsidRDefault="004920B7" w:rsidP="004920B7">
      <w:r>
        <w:t>Blattform:</w:t>
      </w:r>
      <w:r>
        <w:tab/>
        <w:t>eiförmig</w:t>
      </w:r>
    </w:p>
    <w:p w:rsidR="004920B7" w:rsidRDefault="004920B7" w:rsidP="004920B7">
      <w:r>
        <w:t>Blattrand:</w:t>
      </w:r>
      <w:r>
        <w:tab/>
      </w:r>
      <w:r w:rsidR="00EA53A7">
        <w:t>gesägt</w:t>
      </w:r>
    </w:p>
    <w:p w:rsidR="004920B7" w:rsidRDefault="004920B7" w:rsidP="004920B7">
      <w:r>
        <w:t>Blattstellung:</w:t>
      </w:r>
      <w:r>
        <w:tab/>
        <w:t>gegenständig</w:t>
      </w:r>
    </w:p>
    <w:p w:rsidR="004920B7" w:rsidRDefault="004920B7" w:rsidP="004920B7">
      <w:r>
        <w:t>Frucht:</w:t>
      </w:r>
      <w:r>
        <w:tab/>
      </w:r>
      <w:r>
        <w:tab/>
      </w:r>
      <w:r w:rsidR="00EA53A7">
        <w:t>Birne</w:t>
      </w:r>
      <w:r>
        <w:br/>
        <w:t>Datum: Oktober 2015</w:t>
      </w:r>
    </w:p>
    <w:p w:rsidR="00EA53A7" w:rsidRDefault="00D245D0">
      <w:r>
        <w:rPr>
          <w:noProof/>
          <w:lang w:eastAsia="de-A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-4445</wp:posOffset>
            </wp:positionH>
            <wp:positionV relativeFrom="page">
              <wp:posOffset>3529330</wp:posOffset>
            </wp:positionV>
            <wp:extent cx="3599815" cy="3009265"/>
            <wp:effectExtent l="0" t="0" r="0" b="0"/>
            <wp:wrapThrough wrapText="bothSides">
              <wp:wrapPolygon edited="0">
                <wp:start x="0" y="0"/>
                <wp:lineTo x="0" y="21302"/>
                <wp:lineTo x="21329" y="21302"/>
                <wp:lineTo x="21329" y="0"/>
                <wp:lineTo x="0" y="0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3A7">
        <w:br w:type="page"/>
      </w:r>
    </w:p>
    <w:p w:rsidR="00C95079" w:rsidRDefault="00C95079" w:rsidP="00C95079">
      <w:pPr>
        <w:pStyle w:val="berschrift1"/>
      </w:pPr>
    </w:p>
    <w:p w:rsidR="00EA53A7" w:rsidRDefault="00EA53A7" w:rsidP="00C95079">
      <w:pPr>
        <w:pStyle w:val="berschrift1"/>
      </w:pPr>
      <w:bookmarkStart w:id="11" w:name="_Toc435086348"/>
      <w:bookmarkStart w:id="12" w:name="_Toc435086387"/>
      <w:r>
        <w:t>Pflanze: Apfelbaum</w:t>
      </w:r>
      <w:bookmarkEnd w:id="11"/>
      <w:bookmarkEnd w:id="12"/>
    </w:p>
    <w:p w:rsidR="00EA53A7" w:rsidRDefault="00EA53A7" w:rsidP="00EA53A7">
      <w:r>
        <w:t>Familie:</w:t>
      </w:r>
      <w:r>
        <w:tab/>
      </w:r>
      <w:r>
        <w:tab/>
        <w:t>Kernobst (aus der Familie der Rosengewächse)</w:t>
      </w:r>
    </w:p>
    <w:p w:rsidR="00EA53A7" w:rsidRDefault="00EA53A7" w:rsidP="00EA53A7">
      <w:r>
        <w:t>Art:</w:t>
      </w:r>
      <w:r>
        <w:tab/>
        <w:t>Laubbaum</w:t>
      </w:r>
    </w:p>
    <w:p w:rsidR="00EA53A7" w:rsidRDefault="00EA53A7" w:rsidP="00EA53A7">
      <w:r>
        <w:t>Blattform:</w:t>
      </w:r>
      <w:r>
        <w:tab/>
        <w:t>eiförmig</w:t>
      </w:r>
    </w:p>
    <w:p w:rsidR="00EA53A7" w:rsidRDefault="00EA53A7" w:rsidP="00EA53A7">
      <w:r>
        <w:t>Blattrand:</w:t>
      </w:r>
      <w:r>
        <w:tab/>
        <w:t>ge</w:t>
      </w:r>
      <w:r w:rsidR="004E25E9">
        <w:t>kerbt</w:t>
      </w:r>
    </w:p>
    <w:p w:rsidR="00EA53A7" w:rsidRDefault="00EA53A7" w:rsidP="00EA53A7">
      <w:r>
        <w:t>Blattstellung:</w:t>
      </w:r>
      <w:r>
        <w:tab/>
        <w:t>gegenständig</w:t>
      </w:r>
    </w:p>
    <w:p w:rsidR="00EA53A7" w:rsidRDefault="00EA53A7" w:rsidP="00EA53A7">
      <w:r>
        <w:t>Frucht:</w:t>
      </w:r>
      <w:r>
        <w:tab/>
      </w:r>
      <w:r>
        <w:tab/>
      </w:r>
      <w:r w:rsidR="004E25E9">
        <w:t>Äpfel</w:t>
      </w:r>
      <w:r>
        <w:br/>
        <w:t>Datum: Oktober 2015</w:t>
      </w:r>
    </w:p>
    <w:p w:rsidR="004E25E9" w:rsidRDefault="00D245D0">
      <w:r>
        <w:rPr>
          <w:noProof/>
          <w:lang w:eastAsia="de-A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43180</wp:posOffset>
            </wp:positionV>
            <wp:extent cx="3599815" cy="3642995"/>
            <wp:effectExtent l="0" t="0" r="0" b="0"/>
            <wp:wrapThrough wrapText="bothSides">
              <wp:wrapPolygon edited="0">
                <wp:start x="0" y="0"/>
                <wp:lineTo x="0" y="21289"/>
                <wp:lineTo x="21329" y="21289"/>
                <wp:lineTo x="21329" y="0"/>
                <wp:lineTo x="0" y="0"/>
              </wp:wrapPolygon>
            </wp:wrapThrough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5E9">
        <w:br w:type="page"/>
      </w:r>
    </w:p>
    <w:p w:rsidR="004E25E9" w:rsidRDefault="004E25E9" w:rsidP="004E25E9"/>
    <w:p w:rsidR="004E25E9" w:rsidRDefault="004E25E9" w:rsidP="00C95079">
      <w:pPr>
        <w:pStyle w:val="berschrift1"/>
      </w:pPr>
      <w:bookmarkStart w:id="13" w:name="_Toc435086349"/>
      <w:bookmarkStart w:id="14" w:name="_Toc435086388"/>
      <w:r>
        <w:t>Pflanze: Weichselkirsche</w:t>
      </w:r>
      <w:bookmarkEnd w:id="13"/>
      <w:bookmarkEnd w:id="14"/>
    </w:p>
    <w:p w:rsidR="004E25E9" w:rsidRDefault="004E25E9" w:rsidP="004E25E9">
      <w:r>
        <w:t>Familie:</w:t>
      </w:r>
      <w:r>
        <w:tab/>
      </w:r>
      <w:r>
        <w:tab/>
        <w:t>Kernobst</w:t>
      </w:r>
    </w:p>
    <w:p w:rsidR="004E25E9" w:rsidRDefault="004E25E9" w:rsidP="004E25E9">
      <w:r>
        <w:t>Art:</w:t>
      </w:r>
      <w:r>
        <w:tab/>
        <w:t>Laubbaum</w:t>
      </w:r>
    </w:p>
    <w:p w:rsidR="004E25E9" w:rsidRDefault="004E25E9" w:rsidP="004E25E9">
      <w:r>
        <w:t>Blattform:</w:t>
      </w:r>
      <w:r>
        <w:tab/>
        <w:t>eiförmig</w:t>
      </w:r>
    </w:p>
    <w:p w:rsidR="004E25E9" w:rsidRDefault="004E25E9" w:rsidP="004E25E9">
      <w:r>
        <w:t>Blattrand:</w:t>
      </w:r>
      <w:r>
        <w:tab/>
        <w:t>gesägt</w:t>
      </w:r>
    </w:p>
    <w:p w:rsidR="004E25E9" w:rsidRDefault="004E25E9" w:rsidP="004E25E9">
      <w:r>
        <w:t>Blattstellung:</w:t>
      </w:r>
      <w:r>
        <w:tab/>
        <w:t>gegenständig</w:t>
      </w:r>
    </w:p>
    <w:p w:rsidR="004E25E9" w:rsidRDefault="004E25E9" w:rsidP="004E25E9">
      <w:r>
        <w:t>Frucht:</w:t>
      </w:r>
      <w:r>
        <w:tab/>
      </w:r>
      <w:r>
        <w:tab/>
        <w:t>Weichseln</w:t>
      </w:r>
      <w:r>
        <w:br/>
      </w:r>
      <w:r>
        <w:br/>
        <w:t>Datum: Oktober 2015</w:t>
      </w:r>
    </w:p>
    <w:p w:rsidR="004E25E9" w:rsidRDefault="002E4701">
      <w:r w:rsidRPr="00710A68">
        <w:rPr>
          <w:noProof/>
          <w:lang w:eastAsia="de-AT"/>
        </w:rPr>
        <w:drawing>
          <wp:anchor distT="0" distB="0" distL="114300" distR="114300" simplePos="0" relativeHeight="251664384" behindDoc="0" locked="0" layoutInCell="1" allowOverlap="1" wp14:anchorId="28ADA929" wp14:editId="293F50C7">
            <wp:simplePos x="0" y="0"/>
            <wp:positionH relativeFrom="column">
              <wp:posOffset>-3810</wp:posOffset>
            </wp:positionH>
            <wp:positionV relativeFrom="page">
              <wp:posOffset>3692525</wp:posOffset>
            </wp:positionV>
            <wp:extent cx="3599815" cy="3156585"/>
            <wp:effectExtent l="0" t="0" r="0" b="0"/>
            <wp:wrapThrough wrapText="bothSides">
              <wp:wrapPolygon edited="0">
                <wp:start x="0" y="0"/>
                <wp:lineTo x="0" y="21316"/>
                <wp:lineTo x="21329" y="21316"/>
                <wp:lineTo x="21329" y="0"/>
                <wp:lineTo x="0" y="0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5E9">
        <w:br w:type="page"/>
      </w:r>
    </w:p>
    <w:p w:rsidR="00A56CCD" w:rsidRDefault="00A56CCD" w:rsidP="004E25E9"/>
    <w:p w:rsidR="004E25E9" w:rsidRDefault="004E25E9" w:rsidP="00C95079">
      <w:pPr>
        <w:pStyle w:val="berschrift1"/>
      </w:pPr>
      <w:bookmarkStart w:id="15" w:name="_Toc435086350"/>
      <w:bookmarkStart w:id="16" w:name="_Toc435086389"/>
      <w:r>
        <w:t>Pflanze: Hainbuche</w:t>
      </w:r>
      <w:bookmarkEnd w:id="15"/>
      <w:bookmarkEnd w:id="16"/>
    </w:p>
    <w:p w:rsidR="004E25E9" w:rsidRDefault="004E25E9" w:rsidP="004E25E9">
      <w:r>
        <w:t>Familie:</w:t>
      </w:r>
      <w:r>
        <w:tab/>
      </w:r>
      <w:r>
        <w:tab/>
        <w:t>---</w:t>
      </w:r>
    </w:p>
    <w:p w:rsidR="004E25E9" w:rsidRDefault="004E25E9" w:rsidP="004E25E9">
      <w:r>
        <w:t>Art:</w:t>
      </w:r>
      <w:r>
        <w:tab/>
        <w:t>Laubbaum</w:t>
      </w:r>
    </w:p>
    <w:p w:rsidR="004E25E9" w:rsidRDefault="004E25E9" w:rsidP="004E25E9">
      <w:r>
        <w:t>Blattform:</w:t>
      </w:r>
      <w:r>
        <w:tab/>
        <w:t>spindelförmig</w:t>
      </w:r>
    </w:p>
    <w:p w:rsidR="004E25E9" w:rsidRDefault="004E25E9" w:rsidP="004E25E9">
      <w:r>
        <w:t>Blattrand:</w:t>
      </w:r>
      <w:r>
        <w:tab/>
        <w:t>gesägt</w:t>
      </w:r>
    </w:p>
    <w:p w:rsidR="004E25E9" w:rsidRDefault="004E25E9" w:rsidP="004E25E9">
      <w:r>
        <w:t>Blattstellung:</w:t>
      </w:r>
      <w:r>
        <w:tab/>
        <w:t>wechselständig</w:t>
      </w:r>
    </w:p>
    <w:p w:rsidR="004E25E9" w:rsidRDefault="004E25E9" w:rsidP="004E25E9">
      <w:r>
        <w:t>Frucht:</w:t>
      </w:r>
      <w:r>
        <w:tab/>
      </w:r>
      <w:r>
        <w:tab/>
        <w:t>namenlose Nüsse</w:t>
      </w:r>
      <w:r>
        <w:br/>
      </w:r>
      <w:r>
        <w:br/>
        <w:t>Datum: Oktober 2015</w:t>
      </w:r>
    </w:p>
    <w:p w:rsidR="00A56CCD" w:rsidRDefault="00D245D0">
      <w:r>
        <w:rPr>
          <w:noProof/>
          <w:lang w:eastAsia="de-A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59690</wp:posOffset>
            </wp:positionV>
            <wp:extent cx="3600000" cy="3844800"/>
            <wp:effectExtent l="0" t="0" r="635" b="3810"/>
            <wp:wrapThrough wrapText="bothSides">
              <wp:wrapPolygon edited="0">
                <wp:start x="0" y="0"/>
                <wp:lineTo x="0" y="21514"/>
                <wp:lineTo x="21490" y="21514"/>
                <wp:lineTo x="21490" y="0"/>
                <wp:lineTo x="0" y="0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8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CCD">
        <w:br w:type="page"/>
      </w:r>
    </w:p>
    <w:p w:rsidR="00A56CCD" w:rsidRDefault="00A56CCD" w:rsidP="00C95079">
      <w:pPr>
        <w:pStyle w:val="berschrift1"/>
      </w:pPr>
      <w:bookmarkStart w:id="17" w:name="_Toc435086351"/>
      <w:bookmarkStart w:id="18" w:name="_Toc435086390"/>
      <w:r>
        <w:lastRenderedPageBreak/>
        <w:t>Pflanze: Birke</w:t>
      </w:r>
      <w:bookmarkEnd w:id="17"/>
      <w:bookmarkEnd w:id="18"/>
    </w:p>
    <w:p w:rsidR="00A56CCD" w:rsidRDefault="00A56CCD" w:rsidP="00A56CCD">
      <w:r>
        <w:t>Familie:</w:t>
      </w:r>
      <w:r>
        <w:tab/>
      </w:r>
      <w:r>
        <w:tab/>
        <w:t>Birkengewächse</w:t>
      </w:r>
    </w:p>
    <w:p w:rsidR="00A56CCD" w:rsidRDefault="00A56CCD" w:rsidP="00A56CCD">
      <w:r>
        <w:t>Art:</w:t>
      </w:r>
      <w:r>
        <w:tab/>
        <w:t>Laubbaum</w:t>
      </w:r>
    </w:p>
    <w:p w:rsidR="00A56CCD" w:rsidRDefault="00A56CCD" w:rsidP="00A56CCD">
      <w:r>
        <w:t>Blattform:</w:t>
      </w:r>
      <w:r>
        <w:tab/>
        <w:t>eiförmig</w:t>
      </w:r>
    </w:p>
    <w:p w:rsidR="00A56CCD" w:rsidRDefault="00A56CCD" w:rsidP="00A56CCD">
      <w:r>
        <w:t>Blattrand:</w:t>
      </w:r>
      <w:r>
        <w:tab/>
        <w:t>zackig bzw. gesägt</w:t>
      </w:r>
    </w:p>
    <w:p w:rsidR="00A56CCD" w:rsidRDefault="00A56CCD" w:rsidP="00A56CCD">
      <w:r>
        <w:t>Blattstellung:</w:t>
      </w:r>
      <w:r>
        <w:tab/>
        <w:t>wechselständig</w:t>
      </w:r>
    </w:p>
    <w:p w:rsidR="00A56CCD" w:rsidRDefault="00A56CCD" w:rsidP="00A56CCD">
      <w:r>
        <w:t>Frucht:</w:t>
      </w:r>
      <w:r>
        <w:tab/>
      </w:r>
      <w:r>
        <w:tab/>
        <w:t>Flügelnüsse</w:t>
      </w:r>
    </w:p>
    <w:p w:rsidR="00A56CCD" w:rsidRDefault="00A56CCD" w:rsidP="00A56CCD">
      <w:r>
        <w:t>Datum: Oktober 2015</w:t>
      </w:r>
    </w:p>
    <w:p w:rsidR="00A56CCD" w:rsidRDefault="00D245D0">
      <w:r>
        <w:rPr>
          <w:noProof/>
          <w:lang w:eastAsia="de-A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135890</wp:posOffset>
            </wp:positionV>
            <wp:extent cx="3600000" cy="4302000"/>
            <wp:effectExtent l="0" t="0" r="635" b="3810"/>
            <wp:wrapThrough wrapText="bothSides">
              <wp:wrapPolygon edited="0">
                <wp:start x="0" y="0"/>
                <wp:lineTo x="0" y="21523"/>
                <wp:lineTo x="21490" y="21523"/>
                <wp:lineTo x="21490" y="0"/>
                <wp:lineTo x="0" y="0"/>
              </wp:wrapPolygon>
            </wp:wrapThrough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3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CCD">
        <w:br w:type="page"/>
      </w:r>
    </w:p>
    <w:p w:rsidR="00A56CCD" w:rsidRDefault="00A56CCD" w:rsidP="00A56CCD"/>
    <w:p w:rsidR="00A56CCD" w:rsidRDefault="00A56CCD" w:rsidP="00C95079">
      <w:pPr>
        <w:pStyle w:val="berschrift1"/>
      </w:pPr>
      <w:bookmarkStart w:id="19" w:name="_Toc435086352"/>
      <w:bookmarkStart w:id="20" w:name="_Toc435086391"/>
      <w:r>
        <w:t xml:space="preserve">Pflanze: </w:t>
      </w:r>
      <w:r>
        <w:tab/>
        <w:t>Hibiskus</w:t>
      </w:r>
      <w:bookmarkEnd w:id="19"/>
      <w:bookmarkEnd w:id="20"/>
    </w:p>
    <w:p w:rsidR="00A56CCD" w:rsidRDefault="00A56CCD" w:rsidP="00A56CCD">
      <w:r>
        <w:t>Familie:</w:t>
      </w:r>
      <w:r>
        <w:tab/>
      </w:r>
      <w:r>
        <w:tab/>
        <w:t>Malvengewächse</w:t>
      </w:r>
    </w:p>
    <w:p w:rsidR="00A56CCD" w:rsidRDefault="00A56CCD" w:rsidP="00A56CCD">
      <w:r>
        <w:t>Art:</w:t>
      </w:r>
      <w:r>
        <w:tab/>
      </w:r>
      <w:r>
        <w:tab/>
        <w:t>Strauch oder Laubbaum</w:t>
      </w:r>
    </w:p>
    <w:p w:rsidR="00A56CCD" w:rsidRDefault="00A56CCD" w:rsidP="00A56CCD">
      <w:r>
        <w:t>Blattform:</w:t>
      </w:r>
      <w:r>
        <w:tab/>
        <w:t>eiförmig bzw. elliptisch, gefiedert</w:t>
      </w:r>
    </w:p>
    <w:p w:rsidR="00A56CCD" w:rsidRDefault="00A56CCD" w:rsidP="00A56CCD">
      <w:r>
        <w:t>Blattrand:</w:t>
      </w:r>
      <w:r>
        <w:tab/>
        <w:t>zackig bzw. gesägt</w:t>
      </w:r>
    </w:p>
    <w:p w:rsidR="00A56CCD" w:rsidRDefault="00A56CCD" w:rsidP="00A56CCD">
      <w:r>
        <w:t>Blattstellung:</w:t>
      </w:r>
      <w:r>
        <w:tab/>
        <w:t>gegenständig</w:t>
      </w:r>
    </w:p>
    <w:p w:rsidR="00A56CCD" w:rsidRDefault="00A56CCD" w:rsidP="00A56CCD">
      <w:r>
        <w:t>Frucht:</w:t>
      </w:r>
      <w:r>
        <w:tab/>
      </w:r>
      <w:r>
        <w:tab/>
        <w:t>Kapseln</w:t>
      </w:r>
    </w:p>
    <w:p w:rsidR="00A56CCD" w:rsidRDefault="002E4701" w:rsidP="00A56CCD">
      <w:r>
        <w:rPr>
          <w:noProof/>
          <w:lang w:eastAsia="de-AT"/>
        </w:rPr>
        <w:drawing>
          <wp:anchor distT="0" distB="0" distL="114300" distR="114300" simplePos="0" relativeHeight="251667456" behindDoc="0" locked="0" layoutInCell="1" allowOverlap="1" wp14:anchorId="56BE19AF" wp14:editId="55EC2AA9">
            <wp:simplePos x="0" y="0"/>
            <wp:positionH relativeFrom="column">
              <wp:posOffset>-1905</wp:posOffset>
            </wp:positionH>
            <wp:positionV relativeFrom="paragraph">
              <wp:posOffset>286385</wp:posOffset>
            </wp:positionV>
            <wp:extent cx="3599815" cy="4046220"/>
            <wp:effectExtent l="0" t="0" r="635" b="0"/>
            <wp:wrapThrough wrapText="bothSides">
              <wp:wrapPolygon edited="0">
                <wp:start x="0" y="0"/>
                <wp:lineTo x="0" y="21458"/>
                <wp:lineTo x="21490" y="21458"/>
                <wp:lineTo x="21490" y="0"/>
                <wp:lineTo x="0" y="0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CCD">
        <w:t>Datum: Oktober 2015</w:t>
      </w:r>
    </w:p>
    <w:p w:rsidR="00A56CCD" w:rsidRDefault="00A56CCD">
      <w:r>
        <w:br w:type="page"/>
      </w:r>
    </w:p>
    <w:p w:rsidR="00A56CCD" w:rsidRDefault="00A56CCD" w:rsidP="00A56CCD"/>
    <w:p w:rsidR="00A56CCD" w:rsidRDefault="00A56CCD" w:rsidP="00C95079">
      <w:pPr>
        <w:pStyle w:val="berschrift1"/>
      </w:pPr>
      <w:bookmarkStart w:id="21" w:name="_Toc435086353"/>
      <w:bookmarkStart w:id="22" w:name="_Toc435086392"/>
      <w:r>
        <w:t xml:space="preserve">Pflanze: </w:t>
      </w:r>
      <w:r>
        <w:tab/>
        <w:t>Holunder(Holler)</w:t>
      </w:r>
      <w:bookmarkEnd w:id="21"/>
      <w:bookmarkEnd w:id="22"/>
    </w:p>
    <w:p w:rsidR="00A56CCD" w:rsidRDefault="00A56CCD" w:rsidP="00A56CCD">
      <w:r>
        <w:t>Familie:</w:t>
      </w:r>
      <w:r>
        <w:tab/>
      </w:r>
      <w:r>
        <w:tab/>
        <w:t>---</w:t>
      </w:r>
    </w:p>
    <w:p w:rsidR="00A56CCD" w:rsidRDefault="00A56CCD" w:rsidP="00A56CCD">
      <w:r>
        <w:t>Art:</w:t>
      </w:r>
      <w:r>
        <w:tab/>
      </w:r>
      <w:r>
        <w:tab/>
        <w:t>Strauch</w:t>
      </w:r>
    </w:p>
    <w:p w:rsidR="00A56CCD" w:rsidRDefault="00A56CCD" w:rsidP="00A56CCD">
      <w:r>
        <w:t>Blattform:</w:t>
      </w:r>
      <w:r>
        <w:tab/>
        <w:t>elliptisch, gefiedert</w:t>
      </w:r>
    </w:p>
    <w:p w:rsidR="00A56CCD" w:rsidRDefault="00A56CCD" w:rsidP="00A56CCD">
      <w:r>
        <w:t>Blattrand:</w:t>
      </w:r>
      <w:r>
        <w:tab/>
        <w:t>gesägt</w:t>
      </w:r>
    </w:p>
    <w:p w:rsidR="00A56CCD" w:rsidRDefault="00A56CCD" w:rsidP="00A56CCD">
      <w:r>
        <w:t>Blattstellung:</w:t>
      </w:r>
      <w:r>
        <w:tab/>
        <w:t>gegenständig</w:t>
      </w:r>
    </w:p>
    <w:p w:rsidR="00A56CCD" w:rsidRDefault="00A56CCD" w:rsidP="00A56CCD">
      <w:r>
        <w:t>Frucht:</w:t>
      </w:r>
      <w:r>
        <w:tab/>
      </w:r>
      <w:r>
        <w:tab/>
        <w:t>schwarze ,,Holler Beeren‘‘</w:t>
      </w:r>
    </w:p>
    <w:p w:rsidR="002E4701" w:rsidRDefault="00C95079" w:rsidP="00FE5B5A">
      <w:pPr>
        <w:rPr>
          <w:noProof/>
          <w:lang w:eastAsia="de-AT"/>
        </w:rPr>
      </w:pPr>
      <w:r>
        <w:t xml:space="preserve">Datum: </w:t>
      </w:r>
      <w:r>
        <w:tab/>
        <w:t>Oktober 2015</w:t>
      </w:r>
    </w:p>
    <w:p w:rsidR="00E93B16" w:rsidRDefault="002E4701" w:rsidP="00FE5B5A">
      <w:r w:rsidRPr="00131F34">
        <w:rPr>
          <w:noProof/>
          <w:lang w:eastAsia="de-AT"/>
        </w:rPr>
        <w:drawing>
          <wp:anchor distT="0" distB="0" distL="114300" distR="114300" simplePos="0" relativeHeight="251668480" behindDoc="0" locked="0" layoutInCell="1" allowOverlap="1" wp14:anchorId="603B8B66" wp14:editId="675FBB11">
            <wp:simplePos x="0" y="0"/>
            <wp:positionH relativeFrom="column">
              <wp:posOffset>-1905</wp:posOffset>
            </wp:positionH>
            <wp:positionV relativeFrom="paragraph">
              <wp:posOffset>138430</wp:posOffset>
            </wp:positionV>
            <wp:extent cx="3600000" cy="5014800"/>
            <wp:effectExtent l="0" t="0" r="0" b="2540"/>
            <wp:wrapThrough wrapText="bothSides">
              <wp:wrapPolygon edited="0">
                <wp:start x="0" y="0"/>
                <wp:lineTo x="0" y="21463"/>
                <wp:lineTo x="21329" y="21463"/>
                <wp:lineTo x="21329" y="0"/>
                <wp:lineTo x="0" y="0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0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3B16" w:rsidSect="00CC2AB9">
      <w:headerReference w:type="default" r:id="rId18"/>
      <w:footerReference w:type="default" r:id="rId19"/>
      <w:pgSz w:w="11906" w:h="16838"/>
      <w:pgMar w:top="1417" w:right="1417" w:bottom="1134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264" w:rsidRDefault="006C7264" w:rsidP="006521A7">
      <w:pPr>
        <w:spacing w:after="0" w:line="240" w:lineRule="auto"/>
      </w:pPr>
      <w:r>
        <w:separator/>
      </w:r>
    </w:p>
  </w:endnote>
  <w:endnote w:type="continuationSeparator" w:id="0">
    <w:p w:rsidR="006C7264" w:rsidRDefault="006C7264" w:rsidP="00652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264" w:rsidRDefault="006C7264">
    <w:pPr>
      <w:pStyle w:val="Fuzeile"/>
    </w:pPr>
    <w:r>
      <w:t xml:space="preserve">Neue Medien fächerübergreifend mit Biologie </w:t>
    </w:r>
    <w:r>
      <w:tab/>
    </w:r>
    <w:r>
      <w:tab/>
      <w:t>Schuljahr 2015/16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264" w:rsidRDefault="006C7264" w:rsidP="006521A7">
      <w:pPr>
        <w:spacing w:after="0" w:line="240" w:lineRule="auto"/>
      </w:pPr>
      <w:r>
        <w:separator/>
      </w:r>
    </w:p>
  </w:footnote>
  <w:footnote w:type="continuationSeparator" w:id="0">
    <w:p w:rsidR="006C7264" w:rsidRDefault="006C7264" w:rsidP="006521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264" w:rsidRDefault="006C7264">
    <w:pPr>
      <w:pStyle w:val="Kopfzeile"/>
    </w:pPr>
    <w:r>
      <w:t>Theresa Bühn, 2a</w:t>
    </w:r>
    <w:r>
      <w:tab/>
      <w:t>Herbarium</w:t>
    </w:r>
    <w:r>
      <w:tab/>
      <w:t>12.11.15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B5A"/>
    <w:rsid w:val="00077062"/>
    <w:rsid w:val="000B54C2"/>
    <w:rsid w:val="002C75D0"/>
    <w:rsid w:val="002E4701"/>
    <w:rsid w:val="004920B7"/>
    <w:rsid w:val="004E25E9"/>
    <w:rsid w:val="006521A7"/>
    <w:rsid w:val="006C7264"/>
    <w:rsid w:val="00A56CCD"/>
    <w:rsid w:val="00C95079"/>
    <w:rsid w:val="00CC2AB9"/>
    <w:rsid w:val="00D245D0"/>
    <w:rsid w:val="00DD5531"/>
    <w:rsid w:val="00DF26DF"/>
    <w:rsid w:val="00E47C4E"/>
    <w:rsid w:val="00E93B16"/>
    <w:rsid w:val="00EA53A7"/>
    <w:rsid w:val="00EB6ED0"/>
    <w:rsid w:val="00ED1EFC"/>
    <w:rsid w:val="00F31F5A"/>
    <w:rsid w:val="00FE5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B4C833-6CDB-43EB-B692-5A2071FBD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950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950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E47C4E"/>
    <w:pPr>
      <w:outlineLvl w:val="9"/>
    </w:pPr>
    <w:rPr>
      <w:lang w:eastAsia="de-AT"/>
    </w:rPr>
  </w:style>
  <w:style w:type="paragraph" w:styleId="Verzeichnis1">
    <w:name w:val="toc 1"/>
    <w:basedOn w:val="Standard"/>
    <w:next w:val="Standard"/>
    <w:autoRedefine/>
    <w:uiPriority w:val="39"/>
    <w:unhideWhenUsed/>
    <w:rsid w:val="00CC2AB9"/>
    <w:pPr>
      <w:tabs>
        <w:tab w:val="right" w:leader="dot" w:pos="9062"/>
      </w:tabs>
      <w:spacing w:after="100"/>
    </w:pPr>
    <w:rPr>
      <w:noProof/>
    </w:rPr>
  </w:style>
  <w:style w:type="character" w:styleId="Hyperlink">
    <w:name w:val="Hyperlink"/>
    <w:basedOn w:val="Absatz-Standardschriftart"/>
    <w:uiPriority w:val="99"/>
    <w:unhideWhenUsed/>
    <w:rsid w:val="00E47C4E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6521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521A7"/>
  </w:style>
  <w:style w:type="paragraph" w:styleId="Fuzeile">
    <w:name w:val="footer"/>
    <w:basedOn w:val="Standard"/>
    <w:link w:val="FuzeileZchn"/>
    <w:uiPriority w:val="99"/>
    <w:unhideWhenUsed/>
    <w:rsid w:val="006521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521A7"/>
  </w:style>
  <w:style w:type="paragraph" w:styleId="KeinLeerraum">
    <w:name w:val="No Spacing"/>
    <w:link w:val="KeinLeerraumZchn"/>
    <w:uiPriority w:val="1"/>
    <w:qFormat/>
    <w:rsid w:val="00CC2AB9"/>
    <w:pPr>
      <w:spacing w:after="0" w:line="240" w:lineRule="auto"/>
    </w:pPr>
    <w:rPr>
      <w:rFonts w:eastAsiaTheme="minorEastAsia"/>
      <w:lang w:eastAsia="de-AT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CC2AB9"/>
    <w:rPr>
      <w:rFonts w:eastAsiaTheme="minorEastAsia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C73BB-C193-43B8-B964-E11CB1C7B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E204936F.dotm</Template>
  <TotalTime>0</TotalTime>
  <Pages>13</Pages>
  <Words>400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Herbarium</vt:lpstr>
    </vt:vector>
  </TitlesOfParts>
  <Company>BG Wien 10</Company>
  <LinksUpToDate>false</LinksUpToDate>
  <CharactersWithSpaces>2921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Herbarium</dc:title>
  <dc:subject>Bäume,  Sträucher und Co</dc:subject>
  <dc:creator>Theresa Bühn</dc:creator>
  <cp:keywords/>
  <dc:description/>
  <cp:lastModifiedBy>BÜHN Theresa</cp:lastModifiedBy>
  <cp:revision>2</cp:revision>
  <dcterms:created xsi:type="dcterms:W3CDTF">2015-11-12T09:45:00Z</dcterms:created>
  <dcterms:modified xsi:type="dcterms:W3CDTF">2015-11-12T09:45:00Z</dcterms:modified>
</cp:coreProperties>
</file>