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5B9BD5" w:themeColor="accent1"/>
        </w:rPr>
        <w:id w:val="977343900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F760B9" w:rsidRDefault="00F760B9">
          <w:pPr>
            <w:pStyle w:val="KeinLeerraum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Bild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Titel"/>
            <w:tag w:val=""/>
            <w:id w:val="1735040861"/>
            <w:placeholder>
              <w:docPart w:val="03AFE03886E94D3BA4537A0D8630E9E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F760B9" w:rsidRDefault="00F760B9">
              <w:pPr>
                <w:pStyle w:val="KeinLeerraum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HErbarium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Untertitel"/>
            <w:tag w:val=""/>
            <w:id w:val="328029620"/>
            <w:placeholder>
              <w:docPart w:val="E5416D9164994CD69FCDB10CC42D1059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F760B9" w:rsidRDefault="00F760B9">
              <w:pPr>
                <w:pStyle w:val="KeinLeerraum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Bäume, Sträucher und Co</w:t>
              </w:r>
            </w:p>
          </w:sdtContent>
        </w:sdt>
        <w:p w:rsidR="00F760B9" w:rsidRDefault="00F760B9">
          <w:pPr>
            <w:pStyle w:val="KeinLeerraum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feld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atum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5-11-12T00:00:00Z">
                                    <w:dateFormat w:val="d. MMMM yyyy"/>
                                    <w:lid w:val="de-DE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F760B9" w:rsidRDefault="002A7EA7">
                                    <w:pPr>
                                      <w:pStyle w:val="KeinLeerraum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  <w:lang w:val="de-DE"/>
                                      </w:rPr>
                                      <w:t>12. November 2015</w:t>
                                    </w:r>
                                  </w:p>
                                </w:sdtContent>
                              </w:sdt>
                              <w:p w:rsidR="00F760B9" w:rsidRDefault="00F760B9" w:rsidP="002A7EA7">
                                <w:pPr>
                                  <w:pStyle w:val="KeinLeerraum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Firma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B9BD5" w:themeColor="accent1"/>
                                      </w:rPr>
                                      <w:t>BG Wien 10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42" o:spid="_x0000_s1026" type="#_x0000_t202" style="position:absolute;left:0;text-align:left;margin-left:0;margin-top:0;width:516pt;height:43.9pt;z-index:251666432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gBeQIAAF0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atum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5-11-12T00:00:00Z">
                              <w:dateFormat w:val="d. MMMM yyyy"/>
                              <w:lid w:val="de-DE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F760B9" w:rsidRDefault="002A7EA7">
                              <w:pPr>
                                <w:pStyle w:val="KeinLeerraum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  <w:lang w:val="de-DE"/>
                                </w:rPr>
                                <w:t>12. November 2015</w:t>
                              </w:r>
                            </w:p>
                          </w:sdtContent>
                        </w:sdt>
                        <w:p w:rsidR="00F760B9" w:rsidRDefault="00F760B9" w:rsidP="002A7EA7">
                          <w:pPr>
                            <w:pStyle w:val="KeinLeerraum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Firma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>BG Wien 10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Bild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45D41" w:rsidRDefault="00F760B9">
          <w:r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lang w:val="de-DE"/>
        </w:rPr>
        <w:id w:val="-11583689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574DC5" w:rsidRDefault="00574DC5" w:rsidP="00574DC5">
          <w:pPr>
            <w:pStyle w:val="Inhaltsverzeichnisberschrift"/>
          </w:pPr>
          <w:r>
            <w:rPr>
              <w:lang w:val="de-DE"/>
            </w:rPr>
            <w:t>Inhaltsverzeichnis</w:t>
          </w:r>
        </w:p>
        <w:p w:rsidR="00574DC5" w:rsidRDefault="00574DC5" w:rsidP="00574DC5">
          <w:pPr>
            <w:pStyle w:val="Verzeichnis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5086341" w:history="1">
            <w:r w:rsidRPr="003B71E6">
              <w:rPr>
                <w:rStyle w:val="Hyperlink"/>
                <w:noProof/>
              </w:rPr>
              <w:t>Pflanze: Ahorn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7EA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DC5" w:rsidRDefault="00574DC5" w:rsidP="00574DC5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435086342" w:history="1">
            <w:r w:rsidRPr="003B71E6">
              <w:rPr>
                <w:rStyle w:val="Hyperlink"/>
                <w:noProof/>
              </w:rPr>
              <w:t>Pflanze: Eiche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7EA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DC5" w:rsidRDefault="00574DC5" w:rsidP="00574DC5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435086343" w:history="1">
            <w:r w:rsidRPr="003B71E6">
              <w:rPr>
                <w:rStyle w:val="Hyperlink"/>
                <w:noProof/>
              </w:rPr>
              <w:t>Pflanze: Flieder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7EA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DC5" w:rsidRDefault="00574DC5" w:rsidP="00574DC5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435086344" w:history="1">
            <w:r w:rsidRPr="003B71E6">
              <w:rPr>
                <w:rStyle w:val="Hyperlink"/>
                <w:noProof/>
              </w:rPr>
              <w:t>Pflanze: Buchsbaum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7EA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DC5" w:rsidRDefault="00574DC5" w:rsidP="00574DC5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435086345" w:history="1">
            <w:r w:rsidRPr="003B71E6">
              <w:rPr>
                <w:rStyle w:val="Hyperlink"/>
                <w:noProof/>
              </w:rPr>
              <w:t>Pflanze: Birnenbaum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7EA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DC5" w:rsidRDefault="00574DC5" w:rsidP="00574DC5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435086346" w:history="1">
            <w:r w:rsidRPr="003B71E6">
              <w:rPr>
                <w:rStyle w:val="Hyperlink"/>
                <w:noProof/>
              </w:rPr>
              <w:t>Pflanze: Weichselkirsche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7EA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DC5" w:rsidRDefault="00574DC5" w:rsidP="00574DC5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435086347" w:history="1">
            <w:r w:rsidRPr="003B71E6">
              <w:rPr>
                <w:rStyle w:val="Hyperlink"/>
                <w:noProof/>
              </w:rPr>
              <w:t>Pflanze: Apfelbaum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7EA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DC5" w:rsidRDefault="00574DC5" w:rsidP="00574DC5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435086348" w:history="1">
            <w:r w:rsidRPr="003B71E6">
              <w:rPr>
                <w:rStyle w:val="Hyperlink"/>
                <w:noProof/>
              </w:rPr>
              <w:t>Pflanze: Hainbuche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7EA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DC5" w:rsidRDefault="00574DC5" w:rsidP="00574DC5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435086349" w:history="1">
            <w:r w:rsidRPr="003B71E6">
              <w:rPr>
                <w:rStyle w:val="Hyperlink"/>
                <w:noProof/>
              </w:rPr>
              <w:t>Pflanze: Birke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7EA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DC5" w:rsidRDefault="00574DC5" w:rsidP="00574DC5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435086350" w:history="1">
            <w:r w:rsidRPr="003B71E6">
              <w:rPr>
                <w:rStyle w:val="Hyperlink"/>
                <w:noProof/>
              </w:rPr>
              <w:t>Pflanze: Hibiskus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7EA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DC5" w:rsidRDefault="00574DC5" w:rsidP="00574DC5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435086351" w:history="1">
            <w:r w:rsidRPr="003B71E6">
              <w:rPr>
                <w:rStyle w:val="Hyperlink"/>
                <w:noProof/>
              </w:rPr>
              <w:t>Pflanze: Holunder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7EA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DC5" w:rsidRDefault="00574DC5" w:rsidP="00574DC5">
          <w:pPr>
            <w:rPr>
              <w:b/>
              <w:bCs/>
              <w:lang w:val="de-DE"/>
            </w:rPr>
          </w:pPr>
          <w:r>
            <w:rPr>
              <w:b/>
              <w:bCs/>
              <w:lang w:val="de-DE"/>
            </w:rPr>
            <w:fldChar w:fldCharType="end"/>
          </w:r>
        </w:p>
      </w:sdtContent>
    </w:sdt>
    <w:p w:rsidR="001F278B" w:rsidRDefault="001F278B"/>
    <w:p w:rsidR="00745D41" w:rsidRDefault="00745D4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" w:name="_Toc435086341"/>
      <w:r>
        <w:br w:type="page"/>
      </w:r>
    </w:p>
    <w:p w:rsidR="00612A9D" w:rsidRDefault="0078322F" w:rsidP="00763D21">
      <w:pPr>
        <w:pStyle w:val="berschrift1"/>
      </w:pPr>
      <w:r>
        <w:t>Pflanze: Ahorn</w:t>
      </w:r>
      <w:bookmarkEnd w:id="1"/>
    </w:p>
    <w:p w:rsidR="0078322F" w:rsidRDefault="0078322F">
      <w:pPr>
        <w:rPr>
          <w:sz w:val="36"/>
          <w:szCs w:val="36"/>
        </w:rPr>
      </w:pPr>
      <w:r>
        <w:rPr>
          <w:sz w:val="36"/>
          <w:szCs w:val="36"/>
        </w:rPr>
        <w:t>Familie: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B50AA">
        <w:rPr>
          <w:sz w:val="36"/>
          <w:szCs w:val="36"/>
        </w:rPr>
        <w:t>Seifenbaumgewächse</w:t>
      </w:r>
    </w:p>
    <w:p w:rsidR="0078322F" w:rsidRDefault="0078322F">
      <w:pPr>
        <w:rPr>
          <w:sz w:val="36"/>
          <w:szCs w:val="36"/>
        </w:rPr>
      </w:pPr>
      <w:r>
        <w:rPr>
          <w:sz w:val="36"/>
          <w:szCs w:val="36"/>
        </w:rPr>
        <w:t>Art:</w:t>
      </w:r>
      <w:r w:rsidR="00AB1ADB"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Laubbaum</w:t>
      </w:r>
    </w:p>
    <w:p w:rsidR="0078322F" w:rsidRDefault="0078322F">
      <w:pPr>
        <w:rPr>
          <w:sz w:val="36"/>
          <w:szCs w:val="36"/>
        </w:rPr>
      </w:pPr>
      <w:r>
        <w:rPr>
          <w:sz w:val="36"/>
          <w:szCs w:val="36"/>
        </w:rPr>
        <w:t>Blattform:</w:t>
      </w:r>
      <w:r>
        <w:rPr>
          <w:sz w:val="36"/>
          <w:szCs w:val="36"/>
        </w:rPr>
        <w:tab/>
        <w:t>gelappt</w:t>
      </w:r>
    </w:p>
    <w:p w:rsidR="0078322F" w:rsidRDefault="0078322F">
      <w:pPr>
        <w:rPr>
          <w:sz w:val="36"/>
          <w:szCs w:val="36"/>
        </w:rPr>
      </w:pPr>
      <w:r>
        <w:rPr>
          <w:sz w:val="36"/>
          <w:szCs w:val="36"/>
        </w:rPr>
        <w:t>Blattrand</w:t>
      </w:r>
      <w:r w:rsidR="00AB1ADB">
        <w:rPr>
          <w:sz w:val="36"/>
          <w:szCs w:val="36"/>
        </w:rPr>
        <w:t>:</w:t>
      </w:r>
      <w:r w:rsidR="00FB50AA">
        <w:rPr>
          <w:sz w:val="36"/>
          <w:szCs w:val="36"/>
        </w:rPr>
        <w:tab/>
        <w:t>gesägt</w:t>
      </w:r>
    </w:p>
    <w:p w:rsidR="00AB1ADB" w:rsidRDefault="00AB1ADB">
      <w:pPr>
        <w:rPr>
          <w:sz w:val="36"/>
          <w:szCs w:val="36"/>
        </w:rPr>
      </w:pPr>
      <w:r>
        <w:rPr>
          <w:sz w:val="36"/>
          <w:szCs w:val="36"/>
        </w:rPr>
        <w:t>Blattstellung:</w:t>
      </w:r>
      <w:r>
        <w:rPr>
          <w:sz w:val="36"/>
          <w:szCs w:val="36"/>
        </w:rPr>
        <w:tab/>
        <w:t>wechselständig</w:t>
      </w:r>
    </w:p>
    <w:p w:rsidR="00AB1ADB" w:rsidRDefault="00AB1ADB">
      <w:pPr>
        <w:rPr>
          <w:sz w:val="36"/>
          <w:szCs w:val="36"/>
        </w:rPr>
      </w:pPr>
      <w:r>
        <w:rPr>
          <w:sz w:val="36"/>
          <w:szCs w:val="36"/>
        </w:rPr>
        <w:t>Baumkrone:</w:t>
      </w:r>
      <w:r>
        <w:rPr>
          <w:sz w:val="36"/>
          <w:szCs w:val="36"/>
        </w:rPr>
        <w:tab/>
        <w:t>kugelig</w:t>
      </w:r>
    </w:p>
    <w:p w:rsidR="00FB50AA" w:rsidRDefault="00AB1ADB">
      <w:pPr>
        <w:rPr>
          <w:sz w:val="36"/>
          <w:szCs w:val="36"/>
        </w:rPr>
      </w:pPr>
      <w:r>
        <w:rPr>
          <w:sz w:val="36"/>
          <w:szCs w:val="36"/>
        </w:rPr>
        <w:t>Früchte: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B50AA">
        <w:rPr>
          <w:sz w:val="36"/>
          <w:szCs w:val="36"/>
        </w:rPr>
        <w:t>geflügelte Nüsschen</w:t>
      </w:r>
    </w:p>
    <w:p w:rsidR="00FB50AA" w:rsidRDefault="00FB50AA">
      <w:pPr>
        <w:rPr>
          <w:sz w:val="36"/>
          <w:szCs w:val="36"/>
        </w:rPr>
      </w:pPr>
      <w:r>
        <w:rPr>
          <w:sz w:val="36"/>
          <w:szCs w:val="36"/>
        </w:rPr>
        <w:t>Datum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Oktober 2015</w:t>
      </w:r>
    </w:p>
    <w:p w:rsidR="00AB1ADB" w:rsidRDefault="003D77C7">
      <w:pPr>
        <w:rPr>
          <w:sz w:val="36"/>
          <w:szCs w:val="36"/>
        </w:rPr>
      </w:pPr>
      <w:r w:rsidRPr="00B85702"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44C852C1" wp14:editId="541B939F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3599815" cy="3621405"/>
            <wp:effectExtent l="0" t="0" r="635" b="0"/>
            <wp:wrapThrough wrapText="bothSides">
              <wp:wrapPolygon edited="0">
                <wp:start x="0" y="0"/>
                <wp:lineTo x="0" y="21475"/>
                <wp:lineTo x="21490" y="21475"/>
                <wp:lineTo x="2149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C7" w:rsidRDefault="003D77C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B1ADB" w:rsidRDefault="00AB1ADB" w:rsidP="00763D21">
      <w:pPr>
        <w:pStyle w:val="berschrift1"/>
      </w:pPr>
      <w:bookmarkStart w:id="2" w:name="_Toc435086342"/>
      <w:r>
        <w:lastRenderedPageBreak/>
        <w:t>Pflanze: Eiche</w:t>
      </w:r>
      <w:bookmarkEnd w:id="2"/>
    </w:p>
    <w:p w:rsidR="00AB1ADB" w:rsidRDefault="00AB1ADB">
      <w:pPr>
        <w:rPr>
          <w:sz w:val="36"/>
          <w:szCs w:val="36"/>
        </w:rPr>
      </w:pPr>
      <w:r>
        <w:rPr>
          <w:sz w:val="36"/>
          <w:szCs w:val="36"/>
        </w:rPr>
        <w:t>Art: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Laubbaum</w:t>
      </w:r>
    </w:p>
    <w:p w:rsidR="00AF7EC1" w:rsidRDefault="00AF7EC1">
      <w:pPr>
        <w:rPr>
          <w:sz w:val="36"/>
          <w:szCs w:val="36"/>
        </w:rPr>
      </w:pPr>
      <w:r>
        <w:rPr>
          <w:sz w:val="36"/>
          <w:szCs w:val="36"/>
        </w:rPr>
        <w:t xml:space="preserve">Familie: </w:t>
      </w:r>
      <w:r>
        <w:rPr>
          <w:sz w:val="36"/>
          <w:szCs w:val="36"/>
        </w:rPr>
        <w:tab/>
        <w:t>Buchengewächse</w:t>
      </w:r>
    </w:p>
    <w:p w:rsidR="00AB1ADB" w:rsidRDefault="00AB1ADB">
      <w:pPr>
        <w:rPr>
          <w:sz w:val="36"/>
          <w:szCs w:val="36"/>
        </w:rPr>
      </w:pPr>
      <w:r>
        <w:rPr>
          <w:sz w:val="36"/>
          <w:szCs w:val="36"/>
        </w:rPr>
        <w:t>Blattform:</w:t>
      </w:r>
      <w:r>
        <w:rPr>
          <w:sz w:val="36"/>
          <w:szCs w:val="36"/>
        </w:rPr>
        <w:tab/>
      </w:r>
      <w:r w:rsidR="003606A7">
        <w:rPr>
          <w:sz w:val="36"/>
          <w:szCs w:val="36"/>
        </w:rPr>
        <w:t>gebuchtet</w:t>
      </w:r>
    </w:p>
    <w:p w:rsidR="003606A7" w:rsidRDefault="003606A7">
      <w:pPr>
        <w:rPr>
          <w:sz w:val="36"/>
          <w:szCs w:val="36"/>
        </w:rPr>
      </w:pPr>
      <w:r>
        <w:rPr>
          <w:sz w:val="36"/>
          <w:szCs w:val="36"/>
        </w:rPr>
        <w:t>Blattrand:</w:t>
      </w:r>
      <w:r>
        <w:rPr>
          <w:sz w:val="36"/>
          <w:szCs w:val="36"/>
        </w:rPr>
        <w:tab/>
        <w:t>glatt</w:t>
      </w:r>
    </w:p>
    <w:p w:rsidR="003606A7" w:rsidRDefault="003606A7">
      <w:pPr>
        <w:rPr>
          <w:sz w:val="36"/>
          <w:szCs w:val="36"/>
        </w:rPr>
      </w:pPr>
      <w:r>
        <w:rPr>
          <w:sz w:val="36"/>
          <w:szCs w:val="36"/>
        </w:rPr>
        <w:t>Blattstellung:</w:t>
      </w:r>
      <w:r>
        <w:rPr>
          <w:sz w:val="36"/>
          <w:szCs w:val="36"/>
        </w:rPr>
        <w:tab/>
      </w:r>
    </w:p>
    <w:p w:rsidR="003606A7" w:rsidRDefault="003606A7">
      <w:pPr>
        <w:rPr>
          <w:sz w:val="36"/>
          <w:szCs w:val="36"/>
        </w:rPr>
      </w:pPr>
      <w:r>
        <w:rPr>
          <w:sz w:val="36"/>
          <w:szCs w:val="36"/>
        </w:rPr>
        <w:t>Baumkrone:</w:t>
      </w:r>
      <w:r>
        <w:rPr>
          <w:sz w:val="36"/>
          <w:szCs w:val="36"/>
        </w:rPr>
        <w:tab/>
        <w:t>kugelig</w:t>
      </w:r>
    </w:p>
    <w:p w:rsidR="003606A7" w:rsidRDefault="003606A7">
      <w:pPr>
        <w:rPr>
          <w:sz w:val="36"/>
          <w:szCs w:val="36"/>
        </w:rPr>
      </w:pPr>
      <w:r>
        <w:rPr>
          <w:sz w:val="36"/>
          <w:szCs w:val="36"/>
        </w:rPr>
        <w:t>Früchte: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Eicheln</w:t>
      </w:r>
    </w:p>
    <w:p w:rsidR="003606A7" w:rsidRDefault="003D77C7">
      <w:pPr>
        <w:rPr>
          <w:sz w:val="36"/>
          <w:szCs w:val="36"/>
        </w:rPr>
      </w:pPr>
      <w:r w:rsidRPr="00AB1ADB">
        <w:rPr>
          <w:noProof/>
          <w:sz w:val="36"/>
          <w:szCs w:val="36"/>
          <w:lang w:eastAsia="de-AT"/>
        </w:rPr>
        <w:drawing>
          <wp:anchor distT="0" distB="0" distL="114300" distR="114300" simplePos="0" relativeHeight="251659264" behindDoc="0" locked="0" layoutInCell="1" allowOverlap="1" wp14:anchorId="39077FC9" wp14:editId="6FBE145D">
            <wp:simplePos x="0" y="0"/>
            <wp:positionH relativeFrom="column">
              <wp:posOffset>4445</wp:posOffset>
            </wp:positionH>
            <wp:positionV relativeFrom="paragraph">
              <wp:posOffset>452120</wp:posOffset>
            </wp:positionV>
            <wp:extent cx="3599815" cy="4258310"/>
            <wp:effectExtent l="0" t="0" r="635" b="8890"/>
            <wp:wrapThrough wrapText="bothSides">
              <wp:wrapPolygon edited="0">
                <wp:start x="0" y="0"/>
                <wp:lineTo x="0" y="21548"/>
                <wp:lineTo x="21490" y="21548"/>
                <wp:lineTo x="21490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A7">
        <w:rPr>
          <w:sz w:val="36"/>
          <w:szCs w:val="36"/>
        </w:rPr>
        <w:t>Datum:</w:t>
      </w:r>
      <w:r w:rsidR="0027309E">
        <w:rPr>
          <w:sz w:val="36"/>
          <w:szCs w:val="36"/>
        </w:rPr>
        <w:tab/>
      </w:r>
      <w:r w:rsidR="0027309E">
        <w:rPr>
          <w:sz w:val="36"/>
          <w:szCs w:val="36"/>
        </w:rPr>
        <w:tab/>
        <w:t>Oktober 2015</w:t>
      </w:r>
    </w:p>
    <w:p w:rsidR="0027309E" w:rsidRDefault="00745D41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B50AA" w:rsidRDefault="00FB50AA" w:rsidP="00763D21">
      <w:pPr>
        <w:pStyle w:val="berschrift1"/>
      </w:pPr>
      <w:bookmarkStart w:id="3" w:name="_Toc435086343"/>
      <w:r>
        <w:t>Pflanze: Flieder</w:t>
      </w:r>
      <w:bookmarkEnd w:id="3"/>
    </w:p>
    <w:p w:rsidR="00FB50AA" w:rsidRDefault="00FB50AA" w:rsidP="00FB50AA">
      <w:pPr>
        <w:rPr>
          <w:sz w:val="36"/>
          <w:szCs w:val="36"/>
        </w:rPr>
      </w:pPr>
      <w:r>
        <w:rPr>
          <w:sz w:val="36"/>
          <w:szCs w:val="36"/>
        </w:rPr>
        <w:t>Art: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CA157C">
        <w:rPr>
          <w:sz w:val="36"/>
          <w:szCs w:val="36"/>
        </w:rPr>
        <w:t>Strauch oder baum</w:t>
      </w:r>
    </w:p>
    <w:p w:rsidR="00CA157C" w:rsidRDefault="00FB50AA" w:rsidP="00FB50AA">
      <w:pPr>
        <w:rPr>
          <w:sz w:val="36"/>
          <w:szCs w:val="36"/>
        </w:rPr>
      </w:pPr>
      <w:r>
        <w:rPr>
          <w:sz w:val="36"/>
          <w:szCs w:val="36"/>
        </w:rPr>
        <w:t xml:space="preserve">Familie: </w:t>
      </w:r>
      <w:r>
        <w:rPr>
          <w:sz w:val="36"/>
          <w:szCs w:val="36"/>
        </w:rPr>
        <w:tab/>
      </w:r>
      <w:r w:rsidR="00CA157C">
        <w:rPr>
          <w:sz w:val="36"/>
          <w:szCs w:val="36"/>
        </w:rPr>
        <w:t>Ölbaumgewächs</w:t>
      </w:r>
    </w:p>
    <w:p w:rsidR="00FB50AA" w:rsidRDefault="00FB50AA" w:rsidP="00FB50AA">
      <w:pPr>
        <w:rPr>
          <w:sz w:val="36"/>
          <w:szCs w:val="36"/>
        </w:rPr>
      </w:pPr>
      <w:r>
        <w:rPr>
          <w:sz w:val="36"/>
          <w:szCs w:val="36"/>
        </w:rPr>
        <w:t>Blattform:</w:t>
      </w:r>
      <w:r>
        <w:rPr>
          <w:sz w:val="36"/>
          <w:szCs w:val="36"/>
        </w:rPr>
        <w:tab/>
      </w:r>
      <w:r w:rsidR="00CA157C">
        <w:rPr>
          <w:sz w:val="36"/>
          <w:szCs w:val="36"/>
        </w:rPr>
        <w:t>eiförmig</w:t>
      </w:r>
    </w:p>
    <w:p w:rsidR="00CA157C" w:rsidRDefault="00FB50AA" w:rsidP="00FB50AA">
      <w:pPr>
        <w:rPr>
          <w:sz w:val="36"/>
          <w:szCs w:val="36"/>
        </w:rPr>
      </w:pPr>
      <w:r>
        <w:rPr>
          <w:sz w:val="36"/>
          <w:szCs w:val="36"/>
        </w:rPr>
        <w:t>Blatt</w:t>
      </w:r>
      <w:r w:rsidR="00CA157C">
        <w:rPr>
          <w:sz w:val="36"/>
          <w:szCs w:val="36"/>
        </w:rPr>
        <w:t>rand:</w:t>
      </w:r>
      <w:r w:rsidR="00CA157C">
        <w:rPr>
          <w:sz w:val="36"/>
          <w:szCs w:val="36"/>
        </w:rPr>
        <w:tab/>
        <w:t>glattrandig</w:t>
      </w:r>
    </w:p>
    <w:p w:rsidR="00FB50AA" w:rsidRDefault="00FB50AA" w:rsidP="00FB50AA">
      <w:pPr>
        <w:rPr>
          <w:sz w:val="36"/>
          <w:szCs w:val="36"/>
        </w:rPr>
      </w:pPr>
      <w:r>
        <w:rPr>
          <w:sz w:val="36"/>
          <w:szCs w:val="36"/>
        </w:rPr>
        <w:t>Blattstellung:</w:t>
      </w:r>
      <w:r>
        <w:rPr>
          <w:sz w:val="36"/>
          <w:szCs w:val="36"/>
        </w:rPr>
        <w:tab/>
      </w:r>
      <w:r w:rsidR="00CA157C">
        <w:rPr>
          <w:sz w:val="36"/>
          <w:szCs w:val="36"/>
        </w:rPr>
        <w:t>gegenständig</w:t>
      </w:r>
    </w:p>
    <w:p w:rsidR="00FB50AA" w:rsidRDefault="00CA157C" w:rsidP="00FB50AA">
      <w:pPr>
        <w:rPr>
          <w:sz w:val="36"/>
          <w:szCs w:val="36"/>
        </w:rPr>
      </w:pPr>
      <w:r>
        <w:rPr>
          <w:sz w:val="36"/>
          <w:szCs w:val="36"/>
        </w:rPr>
        <w:t>Früchte: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---</w:t>
      </w:r>
    </w:p>
    <w:p w:rsidR="00FB50AA" w:rsidRDefault="00745D41" w:rsidP="00FB50AA">
      <w:pPr>
        <w:rPr>
          <w:sz w:val="36"/>
          <w:szCs w:val="36"/>
        </w:rPr>
      </w:pPr>
      <w:r w:rsidRPr="0027309E">
        <w:rPr>
          <w:noProof/>
          <w:sz w:val="36"/>
          <w:szCs w:val="36"/>
          <w:lang w:eastAsia="de-AT"/>
        </w:rPr>
        <w:drawing>
          <wp:anchor distT="0" distB="0" distL="114300" distR="114300" simplePos="0" relativeHeight="251660288" behindDoc="0" locked="0" layoutInCell="1" allowOverlap="1" wp14:anchorId="342F5512" wp14:editId="16DF5B8C">
            <wp:simplePos x="0" y="0"/>
            <wp:positionH relativeFrom="column">
              <wp:posOffset>4445</wp:posOffset>
            </wp:positionH>
            <wp:positionV relativeFrom="paragraph">
              <wp:posOffset>402590</wp:posOffset>
            </wp:positionV>
            <wp:extent cx="2519045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399" y="21316"/>
                <wp:lineTo x="21399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AA">
        <w:rPr>
          <w:sz w:val="36"/>
          <w:szCs w:val="36"/>
        </w:rPr>
        <w:t>Datum:</w:t>
      </w:r>
      <w:r w:rsidR="00FB50AA">
        <w:rPr>
          <w:sz w:val="36"/>
          <w:szCs w:val="36"/>
        </w:rPr>
        <w:tab/>
      </w:r>
      <w:r w:rsidR="00FB50AA">
        <w:rPr>
          <w:sz w:val="36"/>
          <w:szCs w:val="36"/>
        </w:rPr>
        <w:tab/>
        <w:t>Oktober 2015</w:t>
      </w:r>
    </w:p>
    <w:p w:rsidR="0027309E" w:rsidRDefault="00FB50AA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B50AA" w:rsidRDefault="00FB50AA" w:rsidP="00763D21">
      <w:pPr>
        <w:pStyle w:val="berschrift1"/>
      </w:pPr>
      <w:bookmarkStart w:id="4" w:name="_Toc435086344"/>
      <w:r>
        <w:t xml:space="preserve">Pflanze: </w:t>
      </w:r>
      <w:r w:rsidR="00CA157C">
        <w:t>Buchsbaum</w:t>
      </w:r>
      <w:bookmarkEnd w:id="4"/>
    </w:p>
    <w:p w:rsidR="00FB50AA" w:rsidRDefault="00CA157C" w:rsidP="00FB50AA">
      <w:pPr>
        <w:rPr>
          <w:sz w:val="36"/>
          <w:szCs w:val="36"/>
        </w:rPr>
      </w:pPr>
      <w:r>
        <w:rPr>
          <w:sz w:val="36"/>
          <w:szCs w:val="36"/>
        </w:rPr>
        <w:t>Art: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Strauch oder Baum</w:t>
      </w:r>
    </w:p>
    <w:p w:rsidR="00FB50AA" w:rsidRDefault="00CA157C" w:rsidP="00FB50AA">
      <w:pPr>
        <w:rPr>
          <w:sz w:val="36"/>
          <w:szCs w:val="36"/>
        </w:rPr>
      </w:pPr>
      <w:r>
        <w:rPr>
          <w:sz w:val="36"/>
          <w:szCs w:val="36"/>
        </w:rPr>
        <w:t xml:space="preserve">Familie: </w:t>
      </w:r>
      <w:r>
        <w:rPr>
          <w:sz w:val="36"/>
          <w:szCs w:val="36"/>
        </w:rPr>
        <w:tab/>
        <w:t>---</w:t>
      </w:r>
    </w:p>
    <w:p w:rsidR="00FB50AA" w:rsidRDefault="00FB50AA" w:rsidP="00FB50AA">
      <w:pPr>
        <w:rPr>
          <w:sz w:val="36"/>
          <w:szCs w:val="36"/>
        </w:rPr>
      </w:pPr>
      <w:r>
        <w:rPr>
          <w:sz w:val="36"/>
          <w:szCs w:val="36"/>
        </w:rPr>
        <w:t>Blattform:</w:t>
      </w:r>
      <w:r>
        <w:rPr>
          <w:sz w:val="36"/>
          <w:szCs w:val="36"/>
        </w:rPr>
        <w:tab/>
      </w:r>
      <w:r w:rsidR="00CA157C">
        <w:rPr>
          <w:sz w:val="36"/>
          <w:szCs w:val="36"/>
        </w:rPr>
        <w:t>eiförmig, gefiedert</w:t>
      </w:r>
    </w:p>
    <w:p w:rsidR="00FB50AA" w:rsidRDefault="00FB50AA" w:rsidP="00FB50AA">
      <w:pPr>
        <w:rPr>
          <w:sz w:val="36"/>
          <w:szCs w:val="36"/>
        </w:rPr>
      </w:pPr>
      <w:r>
        <w:rPr>
          <w:sz w:val="36"/>
          <w:szCs w:val="36"/>
        </w:rPr>
        <w:t>Blatt</w:t>
      </w:r>
      <w:r w:rsidR="00CA157C">
        <w:rPr>
          <w:sz w:val="36"/>
          <w:szCs w:val="36"/>
        </w:rPr>
        <w:t>rand:</w:t>
      </w:r>
      <w:r w:rsidR="00CA157C">
        <w:rPr>
          <w:sz w:val="36"/>
          <w:szCs w:val="36"/>
        </w:rPr>
        <w:tab/>
        <w:t>ganzrandig</w:t>
      </w:r>
    </w:p>
    <w:p w:rsidR="00FB50AA" w:rsidRDefault="00FB50AA" w:rsidP="00FB50AA">
      <w:pPr>
        <w:rPr>
          <w:sz w:val="36"/>
          <w:szCs w:val="36"/>
        </w:rPr>
      </w:pPr>
      <w:r>
        <w:rPr>
          <w:sz w:val="36"/>
          <w:szCs w:val="36"/>
        </w:rPr>
        <w:t>Blattstellung:</w:t>
      </w:r>
      <w:r>
        <w:rPr>
          <w:sz w:val="36"/>
          <w:szCs w:val="36"/>
        </w:rPr>
        <w:tab/>
      </w:r>
      <w:r w:rsidR="00CA157C">
        <w:rPr>
          <w:sz w:val="36"/>
          <w:szCs w:val="36"/>
        </w:rPr>
        <w:t>gegenständig</w:t>
      </w:r>
    </w:p>
    <w:p w:rsidR="00FB50AA" w:rsidRDefault="00FB50AA" w:rsidP="00FB50AA">
      <w:pPr>
        <w:rPr>
          <w:sz w:val="36"/>
          <w:szCs w:val="36"/>
        </w:rPr>
      </w:pPr>
      <w:r>
        <w:rPr>
          <w:sz w:val="36"/>
          <w:szCs w:val="36"/>
        </w:rPr>
        <w:t>Baumkrone:</w:t>
      </w:r>
      <w:r>
        <w:rPr>
          <w:sz w:val="36"/>
          <w:szCs w:val="36"/>
        </w:rPr>
        <w:tab/>
        <w:t>kugelig</w:t>
      </w:r>
    </w:p>
    <w:p w:rsidR="00FB50AA" w:rsidRDefault="00CA157C" w:rsidP="00FB50AA">
      <w:pPr>
        <w:rPr>
          <w:sz w:val="36"/>
          <w:szCs w:val="36"/>
        </w:rPr>
      </w:pPr>
      <w:r>
        <w:rPr>
          <w:sz w:val="36"/>
          <w:szCs w:val="36"/>
        </w:rPr>
        <w:t>Früchte: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---</w:t>
      </w:r>
    </w:p>
    <w:p w:rsidR="00FB50AA" w:rsidRDefault="00FB50AA" w:rsidP="00FB50AA">
      <w:pPr>
        <w:rPr>
          <w:sz w:val="36"/>
          <w:szCs w:val="36"/>
        </w:rPr>
      </w:pPr>
      <w:r>
        <w:rPr>
          <w:sz w:val="36"/>
          <w:szCs w:val="36"/>
        </w:rPr>
        <w:t>Datum: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Oktober 2015</w:t>
      </w:r>
    </w:p>
    <w:p w:rsidR="00FB50AA" w:rsidRDefault="00DC05FA">
      <w:pPr>
        <w:rPr>
          <w:sz w:val="36"/>
          <w:szCs w:val="36"/>
        </w:rPr>
      </w:pPr>
      <w:r w:rsidRPr="00FB50AA">
        <w:rPr>
          <w:noProof/>
          <w:sz w:val="36"/>
          <w:szCs w:val="36"/>
          <w:lang w:eastAsia="de-AT"/>
        </w:rPr>
        <w:drawing>
          <wp:anchor distT="0" distB="0" distL="114300" distR="114300" simplePos="0" relativeHeight="251662336" behindDoc="0" locked="0" layoutInCell="1" allowOverlap="1" wp14:anchorId="3DDF9D19" wp14:editId="469A97CE">
            <wp:simplePos x="0" y="0"/>
            <wp:positionH relativeFrom="column">
              <wp:posOffset>4445</wp:posOffset>
            </wp:positionH>
            <wp:positionV relativeFrom="paragraph">
              <wp:posOffset>56515</wp:posOffset>
            </wp:positionV>
            <wp:extent cx="3711600" cy="3538800"/>
            <wp:effectExtent l="0" t="0" r="3175" b="5080"/>
            <wp:wrapThrough wrapText="bothSides">
              <wp:wrapPolygon edited="0">
                <wp:start x="0" y="0"/>
                <wp:lineTo x="0" y="21515"/>
                <wp:lineTo x="21508" y="21515"/>
                <wp:lineTo x="21508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57C">
        <w:rPr>
          <w:sz w:val="36"/>
          <w:szCs w:val="36"/>
        </w:rPr>
        <w:br w:type="page"/>
      </w:r>
    </w:p>
    <w:p w:rsidR="00CA157C" w:rsidRDefault="00A52E5E" w:rsidP="00763D21">
      <w:pPr>
        <w:pStyle w:val="berschrift1"/>
      </w:pPr>
      <w:bookmarkStart w:id="5" w:name="_Toc435086345"/>
      <w:r>
        <w:t>Pflanze: Birnenbaum</w:t>
      </w:r>
      <w:bookmarkEnd w:id="5"/>
    </w:p>
    <w:p w:rsidR="00CA157C" w:rsidRDefault="00CA157C" w:rsidP="00CA157C">
      <w:pPr>
        <w:rPr>
          <w:sz w:val="36"/>
          <w:szCs w:val="36"/>
        </w:rPr>
      </w:pPr>
      <w:r>
        <w:rPr>
          <w:sz w:val="36"/>
          <w:szCs w:val="36"/>
        </w:rPr>
        <w:t>Art: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A52E5E">
        <w:rPr>
          <w:sz w:val="36"/>
          <w:szCs w:val="36"/>
        </w:rPr>
        <w:t>Laubbaum</w:t>
      </w:r>
    </w:p>
    <w:p w:rsidR="00CA157C" w:rsidRDefault="00CA157C" w:rsidP="00CA157C">
      <w:pPr>
        <w:rPr>
          <w:sz w:val="36"/>
          <w:szCs w:val="36"/>
        </w:rPr>
      </w:pPr>
      <w:r>
        <w:rPr>
          <w:sz w:val="36"/>
          <w:szCs w:val="36"/>
        </w:rPr>
        <w:t xml:space="preserve">Familie: </w:t>
      </w:r>
      <w:r>
        <w:rPr>
          <w:sz w:val="36"/>
          <w:szCs w:val="36"/>
        </w:rPr>
        <w:tab/>
        <w:t>---</w:t>
      </w:r>
    </w:p>
    <w:p w:rsidR="00CA157C" w:rsidRDefault="00CA157C" w:rsidP="00CA157C">
      <w:pPr>
        <w:rPr>
          <w:sz w:val="36"/>
          <w:szCs w:val="36"/>
        </w:rPr>
      </w:pPr>
      <w:r>
        <w:rPr>
          <w:sz w:val="36"/>
          <w:szCs w:val="36"/>
        </w:rPr>
        <w:t>Blattform:</w:t>
      </w:r>
      <w:r>
        <w:rPr>
          <w:sz w:val="36"/>
          <w:szCs w:val="36"/>
        </w:rPr>
        <w:tab/>
      </w:r>
      <w:r w:rsidR="00A52E5E">
        <w:rPr>
          <w:sz w:val="36"/>
          <w:szCs w:val="36"/>
        </w:rPr>
        <w:t>eiförmig</w:t>
      </w:r>
    </w:p>
    <w:p w:rsidR="00CA157C" w:rsidRDefault="00A52E5E" w:rsidP="00CA157C">
      <w:pPr>
        <w:rPr>
          <w:sz w:val="36"/>
          <w:szCs w:val="36"/>
        </w:rPr>
      </w:pPr>
      <w:r>
        <w:rPr>
          <w:sz w:val="36"/>
          <w:szCs w:val="36"/>
        </w:rPr>
        <w:t>Blattrand:</w:t>
      </w:r>
      <w:r>
        <w:rPr>
          <w:sz w:val="36"/>
          <w:szCs w:val="36"/>
        </w:rPr>
        <w:tab/>
        <w:t>gesägt</w:t>
      </w:r>
    </w:p>
    <w:p w:rsidR="00CA157C" w:rsidRDefault="00CA157C" w:rsidP="00CA157C">
      <w:pPr>
        <w:rPr>
          <w:sz w:val="36"/>
          <w:szCs w:val="36"/>
        </w:rPr>
      </w:pPr>
      <w:r>
        <w:rPr>
          <w:sz w:val="36"/>
          <w:szCs w:val="36"/>
        </w:rPr>
        <w:t>Blattstellung:</w:t>
      </w:r>
      <w:r>
        <w:rPr>
          <w:sz w:val="36"/>
          <w:szCs w:val="36"/>
        </w:rPr>
        <w:tab/>
        <w:t>gegenständig</w:t>
      </w:r>
    </w:p>
    <w:p w:rsidR="00CA157C" w:rsidRDefault="00A52E5E" w:rsidP="00CA157C">
      <w:pPr>
        <w:rPr>
          <w:sz w:val="36"/>
          <w:szCs w:val="36"/>
        </w:rPr>
      </w:pPr>
      <w:r>
        <w:rPr>
          <w:sz w:val="36"/>
          <w:szCs w:val="36"/>
        </w:rPr>
        <w:t>Früchte: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Birnen</w:t>
      </w:r>
    </w:p>
    <w:p w:rsidR="00DC05FA" w:rsidRDefault="00CA157C" w:rsidP="00CA157C">
      <w:pPr>
        <w:rPr>
          <w:sz w:val="36"/>
          <w:szCs w:val="36"/>
        </w:rPr>
      </w:pPr>
      <w:r>
        <w:rPr>
          <w:sz w:val="36"/>
          <w:szCs w:val="36"/>
        </w:rPr>
        <w:t>Datum: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Oktober 2015</w:t>
      </w:r>
    </w:p>
    <w:p w:rsidR="00CA157C" w:rsidRDefault="00745D41">
      <w:pPr>
        <w:rPr>
          <w:sz w:val="36"/>
          <w:szCs w:val="36"/>
        </w:rPr>
      </w:pPr>
      <w:r w:rsidRPr="00CA157C">
        <w:rPr>
          <w:noProof/>
          <w:sz w:val="36"/>
          <w:szCs w:val="36"/>
          <w:lang w:eastAsia="de-AT"/>
        </w:rPr>
        <w:drawing>
          <wp:anchor distT="0" distB="0" distL="114300" distR="114300" simplePos="0" relativeHeight="251663360" behindDoc="0" locked="0" layoutInCell="1" allowOverlap="1" wp14:anchorId="78FC956F" wp14:editId="0CFDAEED">
            <wp:simplePos x="0" y="0"/>
            <wp:positionH relativeFrom="column">
              <wp:posOffset>-4445</wp:posOffset>
            </wp:positionH>
            <wp:positionV relativeFrom="paragraph">
              <wp:posOffset>231775</wp:posOffset>
            </wp:positionV>
            <wp:extent cx="3840480" cy="4156075"/>
            <wp:effectExtent l="0" t="0" r="7620" b="0"/>
            <wp:wrapThrough wrapText="bothSides">
              <wp:wrapPolygon edited="0">
                <wp:start x="0" y="0"/>
                <wp:lineTo x="0" y="21484"/>
                <wp:lineTo x="21536" y="21484"/>
                <wp:lineTo x="21536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5FA">
        <w:rPr>
          <w:sz w:val="36"/>
          <w:szCs w:val="36"/>
        </w:rPr>
        <w:br w:type="page"/>
      </w:r>
    </w:p>
    <w:p w:rsidR="00A52E5E" w:rsidRDefault="00A52E5E" w:rsidP="00763D21">
      <w:pPr>
        <w:pStyle w:val="berschrift1"/>
      </w:pPr>
      <w:bookmarkStart w:id="6" w:name="_Toc435086346"/>
      <w:r>
        <w:t>Pflanze: Weichselkirsche</w:t>
      </w:r>
      <w:bookmarkEnd w:id="6"/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Art: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Laubbaum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 xml:space="preserve">Familie: </w:t>
      </w:r>
      <w:r>
        <w:rPr>
          <w:sz w:val="36"/>
          <w:szCs w:val="36"/>
        </w:rPr>
        <w:tab/>
        <w:t>Kernobst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Blattform:</w:t>
      </w:r>
      <w:r>
        <w:rPr>
          <w:sz w:val="36"/>
          <w:szCs w:val="36"/>
        </w:rPr>
        <w:tab/>
        <w:t>eiförmig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Blattrand:</w:t>
      </w:r>
      <w:r>
        <w:rPr>
          <w:sz w:val="36"/>
          <w:szCs w:val="36"/>
        </w:rPr>
        <w:tab/>
        <w:t>gesägt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Blattstellung:</w:t>
      </w:r>
      <w:r>
        <w:rPr>
          <w:sz w:val="36"/>
          <w:szCs w:val="36"/>
        </w:rPr>
        <w:tab/>
        <w:t>gegenständig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Früchte: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Weichseln</w:t>
      </w:r>
    </w:p>
    <w:p w:rsidR="00A52E5E" w:rsidRDefault="00DC05FA">
      <w:pPr>
        <w:rPr>
          <w:sz w:val="36"/>
          <w:szCs w:val="36"/>
        </w:rPr>
      </w:pPr>
      <w:r w:rsidRPr="00A52E5E">
        <w:rPr>
          <w:noProof/>
          <w:sz w:val="36"/>
          <w:szCs w:val="36"/>
          <w:lang w:eastAsia="de-AT"/>
        </w:rPr>
        <w:drawing>
          <wp:anchor distT="0" distB="0" distL="114300" distR="114300" simplePos="0" relativeHeight="251664384" behindDoc="0" locked="0" layoutInCell="1" allowOverlap="1" wp14:anchorId="01DF3B54" wp14:editId="6BF3B159">
            <wp:simplePos x="0" y="0"/>
            <wp:positionH relativeFrom="column">
              <wp:posOffset>-4445</wp:posOffset>
            </wp:positionH>
            <wp:positionV relativeFrom="paragraph">
              <wp:posOffset>460375</wp:posOffset>
            </wp:positionV>
            <wp:extent cx="3873500" cy="4258310"/>
            <wp:effectExtent l="0" t="0" r="0" b="8890"/>
            <wp:wrapThrough wrapText="bothSides">
              <wp:wrapPolygon edited="0">
                <wp:start x="0" y="0"/>
                <wp:lineTo x="0" y="21548"/>
                <wp:lineTo x="21458" y="21548"/>
                <wp:lineTo x="21458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E5E">
        <w:rPr>
          <w:sz w:val="36"/>
          <w:szCs w:val="36"/>
        </w:rPr>
        <w:t>Datum:</w:t>
      </w:r>
      <w:r w:rsidR="00A52E5E">
        <w:rPr>
          <w:sz w:val="36"/>
          <w:szCs w:val="36"/>
        </w:rPr>
        <w:tab/>
      </w:r>
      <w:r w:rsidR="00A52E5E">
        <w:rPr>
          <w:sz w:val="36"/>
          <w:szCs w:val="36"/>
        </w:rPr>
        <w:tab/>
        <w:t>Oktober 2015</w:t>
      </w:r>
    </w:p>
    <w:p w:rsidR="00A52E5E" w:rsidRDefault="00A52E5E">
      <w:pPr>
        <w:rPr>
          <w:sz w:val="36"/>
          <w:szCs w:val="36"/>
        </w:rPr>
      </w:pPr>
      <w:r w:rsidRPr="00A52E5E">
        <w:rPr>
          <w:noProof/>
          <w:sz w:val="36"/>
          <w:szCs w:val="36"/>
          <w:lang w:eastAsia="de-AT"/>
        </w:rPr>
        <w:lastRenderedPageBreak/>
        <w:drawing>
          <wp:inline distT="0" distB="0" distL="0" distR="0">
            <wp:extent cx="3600157" cy="3635404"/>
            <wp:effectExtent l="0" t="0" r="635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57" cy="363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5E" w:rsidRDefault="00A52E5E" w:rsidP="00763D21">
      <w:pPr>
        <w:pStyle w:val="berschrift1"/>
      </w:pPr>
      <w:bookmarkStart w:id="7" w:name="_Toc435086347"/>
      <w:r>
        <w:t>Pflanze: Apfelbaum</w:t>
      </w:r>
      <w:bookmarkEnd w:id="7"/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Art: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Laubbaum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 xml:space="preserve">Familie: </w:t>
      </w:r>
      <w:r>
        <w:rPr>
          <w:sz w:val="36"/>
          <w:szCs w:val="36"/>
        </w:rPr>
        <w:tab/>
        <w:t xml:space="preserve">Kernobst (aus der Familie </w:t>
      </w:r>
      <w:proofErr w:type="gramStart"/>
      <w:r>
        <w:rPr>
          <w:sz w:val="36"/>
          <w:szCs w:val="36"/>
        </w:rPr>
        <w:t>der Rosengewächs</w:t>
      </w:r>
      <w:proofErr w:type="gramEnd"/>
      <w:r>
        <w:rPr>
          <w:sz w:val="36"/>
          <w:szCs w:val="36"/>
        </w:rPr>
        <w:t>)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Blattform:</w:t>
      </w:r>
      <w:r>
        <w:rPr>
          <w:sz w:val="36"/>
          <w:szCs w:val="36"/>
        </w:rPr>
        <w:tab/>
        <w:t>eiförmig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Blattrand:</w:t>
      </w:r>
      <w:r>
        <w:rPr>
          <w:sz w:val="36"/>
          <w:szCs w:val="36"/>
        </w:rPr>
        <w:tab/>
        <w:t>gesägt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Blattstellung:</w:t>
      </w:r>
      <w:r>
        <w:rPr>
          <w:sz w:val="36"/>
          <w:szCs w:val="36"/>
        </w:rPr>
        <w:tab/>
        <w:t>gekerbt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Früchte: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Äpfel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Datum: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Oktober 2015</w:t>
      </w:r>
    </w:p>
    <w:p w:rsidR="00A52E5E" w:rsidRDefault="00A52E5E">
      <w:pPr>
        <w:rPr>
          <w:sz w:val="36"/>
          <w:szCs w:val="36"/>
        </w:rPr>
      </w:pPr>
      <w:r w:rsidRPr="00A52E5E">
        <w:rPr>
          <w:noProof/>
          <w:sz w:val="36"/>
          <w:szCs w:val="36"/>
          <w:lang w:eastAsia="de-AT"/>
        </w:rPr>
        <w:lastRenderedPageBreak/>
        <w:drawing>
          <wp:inline distT="0" distB="0" distL="0" distR="0">
            <wp:extent cx="5760720" cy="4990757"/>
            <wp:effectExtent l="0" t="0" r="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5E" w:rsidRDefault="00A52E5E" w:rsidP="00763D21">
      <w:pPr>
        <w:pStyle w:val="berschrift1"/>
      </w:pPr>
      <w:bookmarkStart w:id="8" w:name="_Toc435086348"/>
      <w:r>
        <w:t xml:space="preserve">Pflanze: </w:t>
      </w:r>
      <w:r w:rsidR="008279DB">
        <w:t>Hainbuche</w:t>
      </w:r>
      <w:bookmarkEnd w:id="8"/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Art: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Laubbaum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 xml:space="preserve">Familie: </w:t>
      </w:r>
      <w:r>
        <w:rPr>
          <w:sz w:val="36"/>
          <w:szCs w:val="36"/>
        </w:rPr>
        <w:tab/>
      </w:r>
      <w:r w:rsidR="008279DB">
        <w:rPr>
          <w:sz w:val="36"/>
          <w:szCs w:val="36"/>
        </w:rPr>
        <w:t>---</w:t>
      </w:r>
    </w:p>
    <w:p w:rsidR="00A52E5E" w:rsidRDefault="008279DB" w:rsidP="00A52E5E">
      <w:pPr>
        <w:rPr>
          <w:sz w:val="36"/>
          <w:szCs w:val="36"/>
        </w:rPr>
      </w:pPr>
      <w:r>
        <w:rPr>
          <w:sz w:val="36"/>
          <w:szCs w:val="36"/>
        </w:rPr>
        <w:t>Blattform:</w:t>
      </w:r>
      <w:r>
        <w:rPr>
          <w:sz w:val="36"/>
          <w:szCs w:val="36"/>
        </w:rPr>
        <w:tab/>
        <w:t>spindelförmig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Blattrand:</w:t>
      </w:r>
      <w:r>
        <w:rPr>
          <w:sz w:val="36"/>
          <w:szCs w:val="36"/>
        </w:rPr>
        <w:tab/>
        <w:t>gesägt</w:t>
      </w:r>
    </w:p>
    <w:p w:rsidR="00A52E5E" w:rsidRDefault="008279DB" w:rsidP="00A52E5E">
      <w:pPr>
        <w:rPr>
          <w:sz w:val="36"/>
          <w:szCs w:val="36"/>
        </w:rPr>
      </w:pPr>
      <w:r>
        <w:rPr>
          <w:sz w:val="36"/>
          <w:szCs w:val="36"/>
        </w:rPr>
        <w:t>Blattstellung:</w:t>
      </w:r>
      <w:r>
        <w:rPr>
          <w:sz w:val="36"/>
          <w:szCs w:val="36"/>
        </w:rPr>
        <w:tab/>
        <w:t>wechselförmig</w:t>
      </w:r>
    </w:p>
    <w:p w:rsidR="00A52E5E" w:rsidRDefault="008279DB" w:rsidP="00A52E5E">
      <w:pPr>
        <w:rPr>
          <w:sz w:val="36"/>
          <w:szCs w:val="36"/>
        </w:rPr>
      </w:pPr>
      <w:r>
        <w:rPr>
          <w:sz w:val="36"/>
          <w:szCs w:val="36"/>
        </w:rPr>
        <w:t>Früchte: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namenlose Nüsse</w:t>
      </w:r>
    </w:p>
    <w:p w:rsidR="00A52E5E" w:rsidRDefault="00A52E5E" w:rsidP="00A52E5E">
      <w:pPr>
        <w:rPr>
          <w:sz w:val="36"/>
          <w:szCs w:val="36"/>
        </w:rPr>
      </w:pPr>
      <w:r>
        <w:rPr>
          <w:sz w:val="36"/>
          <w:szCs w:val="36"/>
        </w:rPr>
        <w:t>Datum: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Oktober 2015</w:t>
      </w:r>
    </w:p>
    <w:p w:rsidR="00921DC3" w:rsidRDefault="00921DC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921DC3" w:rsidRDefault="00921DC3" w:rsidP="00763D21">
      <w:pPr>
        <w:pStyle w:val="berschrift1"/>
      </w:pPr>
      <w:bookmarkStart w:id="9" w:name="_Toc435086349"/>
      <w:r>
        <w:lastRenderedPageBreak/>
        <w:t>Pflanze: Birke</w:t>
      </w:r>
      <w:bookmarkEnd w:id="9"/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Art: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Laubbaum</w:t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 xml:space="preserve">Familie: </w:t>
      </w:r>
      <w:r>
        <w:rPr>
          <w:sz w:val="36"/>
          <w:szCs w:val="36"/>
        </w:rPr>
        <w:tab/>
        <w:t>Birkengewächse</w:t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Blattform:</w:t>
      </w:r>
      <w:r>
        <w:rPr>
          <w:sz w:val="36"/>
          <w:szCs w:val="36"/>
        </w:rPr>
        <w:tab/>
        <w:t>eiförmig</w:t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Blattrand:</w:t>
      </w:r>
      <w:r>
        <w:rPr>
          <w:sz w:val="36"/>
          <w:szCs w:val="36"/>
        </w:rPr>
        <w:tab/>
        <w:t>zackig</w:t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Blattstellung:</w:t>
      </w:r>
      <w:r>
        <w:rPr>
          <w:sz w:val="36"/>
          <w:szCs w:val="36"/>
        </w:rPr>
        <w:tab/>
        <w:t>wechselförmig</w:t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Früchte: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namenlose Nüsse</w:t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Datum: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Oktober 2015</w:t>
      </w:r>
    </w:p>
    <w:p w:rsidR="00921DC3" w:rsidRDefault="00921DC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52E5E" w:rsidRDefault="00921DC3">
      <w:pPr>
        <w:rPr>
          <w:sz w:val="36"/>
          <w:szCs w:val="36"/>
        </w:rPr>
      </w:pPr>
      <w:r w:rsidRPr="00921DC3">
        <w:rPr>
          <w:noProof/>
          <w:sz w:val="36"/>
          <w:szCs w:val="36"/>
          <w:lang w:eastAsia="de-AT"/>
        </w:rPr>
        <w:lastRenderedPageBreak/>
        <w:drawing>
          <wp:inline distT="0" distB="0" distL="0" distR="0">
            <wp:extent cx="5760720" cy="4195543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C3" w:rsidRDefault="00921DC3" w:rsidP="00763D21">
      <w:pPr>
        <w:pStyle w:val="berschrift1"/>
      </w:pPr>
      <w:bookmarkStart w:id="10" w:name="_Toc435086350"/>
      <w:r>
        <w:t>Pflanze: Hibiskus</w:t>
      </w:r>
      <w:bookmarkEnd w:id="10"/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Art: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Strauch oder Laubbaum</w:t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 xml:space="preserve">Familie: </w:t>
      </w:r>
      <w:r>
        <w:rPr>
          <w:sz w:val="36"/>
          <w:szCs w:val="36"/>
        </w:rPr>
        <w:tab/>
        <w:t>Malvengewächse</w:t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Blattform:</w:t>
      </w:r>
      <w:r>
        <w:rPr>
          <w:sz w:val="36"/>
          <w:szCs w:val="36"/>
        </w:rPr>
        <w:tab/>
        <w:t>eiförmig</w:t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Blattrand:</w:t>
      </w:r>
      <w:r>
        <w:rPr>
          <w:sz w:val="36"/>
          <w:szCs w:val="36"/>
        </w:rPr>
        <w:tab/>
        <w:t>gekerbt</w:t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Blattstellung:</w:t>
      </w:r>
      <w:r>
        <w:rPr>
          <w:sz w:val="36"/>
          <w:szCs w:val="36"/>
        </w:rPr>
        <w:tab/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Früchte: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namenlose Nüsse</w:t>
      </w:r>
    </w:p>
    <w:p w:rsidR="00921DC3" w:rsidRDefault="00921DC3" w:rsidP="00921DC3">
      <w:pPr>
        <w:rPr>
          <w:sz w:val="36"/>
          <w:szCs w:val="36"/>
        </w:rPr>
      </w:pPr>
      <w:r>
        <w:rPr>
          <w:sz w:val="36"/>
          <w:szCs w:val="36"/>
        </w:rPr>
        <w:t>Datum: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Oktober 2015</w:t>
      </w:r>
    </w:p>
    <w:p w:rsidR="005E034F" w:rsidRDefault="005E034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921DC3" w:rsidRDefault="005E034F">
      <w:pPr>
        <w:rPr>
          <w:sz w:val="36"/>
          <w:szCs w:val="36"/>
        </w:rPr>
      </w:pPr>
      <w:r w:rsidRPr="005E034F">
        <w:rPr>
          <w:noProof/>
          <w:sz w:val="36"/>
          <w:szCs w:val="36"/>
          <w:lang w:eastAsia="de-AT"/>
        </w:rPr>
        <w:lastRenderedPageBreak/>
        <w:drawing>
          <wp:inline distT="0" distB="0" distL="0" distR="0">
            <wp:extent cx="5760549" cy="49434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60" cy="49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4F" w:rsidRDefault="005E034F" w:rsidP="00763D21">
      <w:pPr>
        <w:pStyle w:val="berschrift1"/>
      </w:pPr>
      <w:bookmarkStart w:id="11" w:name="_Toc435086351"/>
      <w:r>
        <w:t xml:space="preserve">Pflanze: </w:t>
      </w:r>
      <w:r w:rsidR="00763D21">
        <w:t>Holunder</w:t>
      </w:r>
      <w:bookmarkEnd w:id="11"/>
    </w:p>
    <w:p w:rsidR="005E034F" w:rsidRDefault="005E034F" w:rsidP="005E034F">
      <w:pPr>
        <w:rPr>
          <w:sz w:val="36"/>
          <w:szCs w:val="36"/>
        </w:rPr>
      </w:pPr>
      <w:r>
        <w:rPr>
          <w:sz w:val="36"/>
          <w:szCs w:val="36"/>
        </w:rPr>
        <w:t>Art:</w:t>
      </w:r>
      <w:r w:rsidR="00763D21">
        <w:rPr>
          <w:sz w:val="36"/>
          <w:szCs w:val="36"/>
        </w:rPr>
        <w:tab/>
      </w:r>
      <w:r w:rsidR="00763D21">
        <w:rPr>
          <w:sz w:val="36"/>
          <w:szCs w:val="36"/>
        </w:rPr>
        <w:tab/>
        <w:t>Strauch</w:t>
      </w:r>
    </w:p>
    <w:p w:rsidR="005E034F" w:rsidRDefault="005E034F" w:rsidP="005E034F">
      <w:pPr>
        <w:rPr>
          <w:sz w:val="36"/>
          <w:szCs w:val="36"/>
        </w:rPr>
      </w:pPr>
      <w:r>
        <w:rPr>
          <w:sz w:val="36"/>
          <w:szCs w:val="36"/>
        </w:rPr>
        <w:t xml:space="preserve">Familie: </w:t>
      </w:r>
      <w:r>
        <w:rPr>
          <w:sz w:val="36"/>
          <w:szCs w:val="36"/>
        </w:rPr>
        <w:tab/>
      </w:r>
      <w:r w:rsidR="00763D21">
        <w:rPr>
          <w:sz w:val="36"/>
          <w:szCs w:val="36"/>
        </w:rPr>
        <w:t>---</w:t>
      </w:r>
    </w:p>
    <w:p w:rsidR="005E034F" w:rsidRDefault="00763D21" w:rsidP="005E034F">
      <w:pPr>
        <w:rPr>
          <w:sz w:val="36"/>
          <w:szCs w:val="36"/>
        </w:rPr>
      </w:pPr>
      <w:r>
        <w:rPr>
          <w:sz w:val="36"/>
          <w:szCs w:val="36"/>
        </w:rPr>
        <w:t>Blattform:</w:t>
      </w:r>
      <w:r>
        <w:rPr>
          <w:sz w:val="36"/>
          <w:szCs w:val="36"/>
        </w:rPr>
        <w:tab/>
        <w:t>elliptisch, gefiedert</w:t>
      </w:r>
    </w:p>
    <w:p w:rsidR="005E034F" w:rsidRDefault="005E034F" w:rsidP="005E034F">
      <w:pPr>
        <w:rPr>
          <w:sz w:val="36"/>
          <w:szCs w:val="36"/>
        </w:rPr>
      </w:pPr>
      <w:r>
        <w:rPr>
          <w:sz w:val="36"/>
          <w:szCs w:val="36"/>
        </w:rPr>
        <w:t>Blattrand:</w:t>
      </w:r>
      <w:r>
        <w:rPr>
          <w:sz w:val="36"/>
          <w:szCs w:val="36"/>
        </w:rPr>
        <w:tab/>
      </w:r>
      <w:r w:rsidR="00763D21">
        <w:rPr>
          <w:sz w:val="36"/>
          <w:szCs w:val="36"/>
        </w:rPr>
        <w:t>gesägt</w:t>
      </w:r>
    </w:p>
    <w:p w:rsidR="005E034F" w:rsidRDefault="005E034F" w:rsidP="005E034F">
      <w:pPr>
        <w:rPr>
          <w:sz w:val="36"/>
          <w:szCs w:val="36"/>
        </w:rPr>
      </w:pPr>
      <w:r>
        <w:rPr>
          <w:sz w:val="36"/>
          <w:szCs w:val="36"/>
        </w:rPr>
        <w:t>Blattstellung:</w:t>
      </w:r>
      <w:r>
        <w:rPr>
          <w:sz w:val="36"/>
          <w:szCs w:val="36"/>
        </w:rPr>
        <w:tab/>
      </w:r>
      <w:r w:rsidR="00763D21">
        <w:rPr>
          <w:sz w:val="36"/>
          <w:szCs w:val="36"/>
        </w:rPr>
        <w:t>gegenständig</w:t>
      </w:r>
    </w:p>
    <w:p w:rsidR="005E034F" w:rsidRDefault="00763D21" w:rsidP="005E034F">
      <w:pPr>
        <w:rPr>
          <w:sz w:val="36"/>
          <w:szCs w:val="36"/>
        </w:rPr>
      </w:pPr>
      <w:r>
        <w:rPr>
          <w:sz w:val="36"/>
          <w:szCs w:val="36"/>
        </w:rPr>
        <w:t>Früchte: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schwarze Holunder</w:t>
      </w:r>
    </w:p>
    <w:p w:rsidR="005E034F" w:rsidRDefault="005E034F" w:rsidP="005E034F">
      <w:pPr>
        <w:rPr>
          <w:sz w:val="36"/>
          <w:szCs w:val="36"/>
        </w:rPr>
      </w:pPr>
      <w:r>
        <w:rPr>
          <w:sz w:val="36"/>
          <w:szCs w:val="36"/>
        </w:rPr>
        <w:t>Datum: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Oktober 2015</w:t>
      </w:r>
    </w:p>
    <w:p w:rsidR="005E034F" w:rsidRPr="0078322F" w:rsidRDefault="005E034F">
      <w:pPr>
        <w:rPr>
          <w:sz w:val="36"/>
          <w:szCs w:val="36"/>
        </w:rPr>
      </w:pPr>
    </w:p>
    <w:sectPr w:rsidR="005E034F" w:rsidRPr="0078322F" w:rsidSect="00F760B9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0B9" w:rsidRDefault="00F760B9" w:rsidP="00574DC5">
      <w:pPr>
        <w:spacing w:after="0" w:line="240" w:lineRule="auto"/>
      </w:pPr>
      <w:r>
        <w:separator/>
      </w:r>
    </w:p>
  </w:endnote>
  <w:endnote w:type="continuationSeparator" w:id="0">
    <w:p w:rsidR="00F760B9" w:rsidRDefault="00F760B9" w:rsidP="00574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0B9" w:rsidRDefault="00F760B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0B9" w:rsidRDefault="00F760B9" w:rsidP="00574DC5">
      <w:pPr>
        <w:spacing w:after="0" w:line="240" w:lineRule="auto"/>
      </w:pPr>
      <w:r>
        <w:separator/>
      </w:r>
    </w:p>
  </w:footnote>
  <w:footnote w:type="continuationSeparator" w:id="0">
    <w:p w:rsidR="00F760B9" w:rsidRDefault="00F760B9" w:rsidP="00574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0B9" w:rsidRDefault="00F760B9">
    <w:pPr>
      <w:pStyle w:val="Kopfzeile"/>
    </w:pPr>
    <w:r>
      <w:t>Stephan Port, 2A</w:t>
    </w:r>
    <w:r>
      <w:tab/>
      <w:t>Herbarium</w:t>
    </w:r>
    <w:r>
      <w:tab/>
      <w:t>12.11.15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702"/>
    <w:rsid w:val="001F278B"/>
    <w:rsid w:val="0027309E"/>
    <w:rsid w:val="002A7EA7"/>
    <w:rsid w:val="003606A7"/>
    <w:rsid w:val="003D77C7"/>
    <w:rsid w:val="00574DC5"/>
    <w:rsid w:val="005E034F"/>
    <w:rsid w:val="00612A9D"/>
    <w:rsid w:val="00745D41"/>
    <w:rsid w:val="00763D21"/>
    <w:rsid w:val="0078322F"/>
    <w:rsid w:val="008279DB"/>
    <w:rsid w:val="00921DC3"/>
    <w:rsid w:val="00A52E5E"/>
    <w:rsid w:val="00AB1ADB"/>
    <w:rsid w:val="00AF7EC1"/>
    <w:rsid w:val="00B85702"/>
    <w:rsid w:val="00CA157C"/>
    <w:rsid w:val="00DC05FA"/>
    <w:rsid w:val="00F760B9"/>
    <w:rsid w:val="00FB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FD49D-52E4-4018-9004-22184839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63D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63D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63D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63D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einLeerraum">
    <w:name w:val="No Spacing"/>
    <w:link w:val="KeinLeerraumZchn"/>
    <w:uiPriority w:val="1"/>
    <w:qFormat/>
    <w:rsid w:val="00763D21"/>
    <w:pPr>
      <w:spacing w:after="0" w:line="240" w:lineRule="auto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45D41"/>
    <w:pPr>
      <w:outlineLvl w:val="9"/>
    </w:pPr>
    <w:rPr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745D41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745D41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74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4DC5"/>
  </w:style>
  <w:style w:type="paragraph" w:styleId="Fuzeile">
    <w:name w:val="footer"/>
    <w:basedOn w:val="Standard"/>
    <w:link w:val="FuzeileZchn"/>
    <w:uiPriority w:val="99"/>
    <w:unhideWhenUsed/>
    <w:rsid w:val="00574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4DC5"/>
  </w:style>
  <w:style w:type="character" w:customStyle="1" w:styleId="KeinLeerraumZchn">
    <w:name w:val="Kein Leerraum Zchn"/>
    <w:basedOn w:val="Absatz-Standardschriftart"/>
    <w:link w:val="KeinLeerraum"/>
    <w:uiPriority w:val="1"/>
    <w:rsid w:val="00F76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3AFE03886E94D3BA4537A0D8630E9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13117B-8C00-4501-909D-DB4B0642C28A}"/>
      </w:docPartPr>
      <w:docPartBody>
        <w:p w:rsidR="008669F4" w:rsidRDefault="008669F4" w:rsidP="008669F4">
          <w:pPr>
            <w:pStyle w:val="03AFE03886E94D3BA4537A0D8630E9E4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de-DE"/>
            </w:rPr>
            <w:t>[Dokumenttitel]</w:t>
          </w:r>
        </w:p>
      </w:docPartBody>
    </w:docPart>
    <w:docPart>
      <w:docPartPr>
        <w:name w:val="E5416D9164994CD69FCDB10CC42D10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D0A6A5-80A6-43CD-829D-FE62E722DF96}"/>
      </w:docPartPr>
      <w:docPartBody>
        <w:p w:rsidR="008669F4" w:rsidRDefault="008669F4" w:rsidP="008669F4">
          <w:pPr>
            <w:pStyle w:val="E5416D9164994CD69FCDB10CC42D1059"/>
          </w:pPr>
          <w:r>
            <w:rPr>
              <w:color w:val="5B9BD5" w:themeColor="accent1"/>
              <w:sz w:val="28"/>
              <w:szCs w:val="28"/>
              <w:lang w:val="de-DE"/>
            </w:rPr>
            <w:t>[Untertitel des Dokuments]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9F4"/>
    <w:rsid w:val="0086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6DB43E787324F84B2AE57A5EB10D990">
    <w:name w:val="D6DB43E787324F84B2AE57A5EB10D990"/>
    <w:rsid w:val="008669F4"/>
  </w:style>
  <w:style w:type="paragraph" w:customStyle="1" w:styleId="22F607F58C65415095B70E9ECB048642">
    <w:name w:val="22F607F58C65415095B70E9ECB048642"/>
    <w:rsid w:val="008669F4"/>
  </w:style>
  <w:style w:type="paragraph" w:customStyle="1" w:styleId="03AFE03886E94D3BA4537A0D8630E9E4">
    <w:name w:val="03AFE03886E94D3BA4537A0D8630E9E4"/>
    <w:rsid w:val="008669F4"/>
  </w:style>
  <w:style w:type="paragraph" w:customStyle="1" w:styleId="E5416D9164994CD69FCDB10CC42D1059">
    <w:name w:val="E5416D9164994CD69FCDB10CC42D1059"/>
    <w:rsid w:val="008669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2015-11-12T00:00:00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B91ABF-F865-4445-B17D-6EF784BAE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5CA2B1B0.dotm</Template>
  <TotalTime>0</TotalTime>
  <Pages>13</Pages>
  <Words>407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HErbarium</vt:lpstr>
    </vt:vector>
  </TitlesOfParts>
  <Company>BG Wien 10</Company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HErbarium</dc:title>
  <dc:subject>Bäume, Sträucher und Co</dc:subject>
  <dc:creator>PORT Stephan</dc:creator>
  <cp:keywords/>
  <dc:description/>
  <cp:lastModifiedBy>PORT Stephan</cp:lastModifiedBy>
  <cp:revision>2</cp:revision>
  <dcterms:created xsi:type="dcterms:W3CDTF">2015-11-12T09:46:00Z</dcterms:created>
  <dcterms:modified xsi:type="dcterms:W3CDTF">2015-11-12T09:46:00Z</dcterms:modified>
</cp:coreProperties>
</file>