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42283566"/>
        <w:docPartObj>
          <w:docPartGallery w:val="Cover Pages"/>
          <w:docPartUnique/>
        </w:docPartObj>
      </w:sdtPr>
      <w:sdtEndPr>
        <w:rPr>
          <w:color w:val="FFFFFF" w:themeColor="background1"/>
          <w:sz w:val="48"/>
          <w:szCs w:val="48"/>
        </w:rPr>
      </w:sdtEndPr>
      <w:sdtContent>
        <w:p w:rsidR="0056361F" w:rsidRDefault="0056361F">
          <w:pPr>
            <w:pStyle w:val="KeinLeerraum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457" name="Grup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458" name="Rechteck 45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" name="Fünfeck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de-DE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56361F" w:rsidRDefault="0056361F">
                                      <w:pPr>
                                        <w:pStyle w:val="KeinLeerraum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  <w:lang w:val="de-DE"/>
                                        </w:rPr>
                                        <w:t>[Datum]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2" name="Grup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473" name="Grup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474" name="Freihandform 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5" name="Freihand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6" name="Freihand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7" name="Freihand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8" name="Freihandform 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9" name="Freihandform 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reihandform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reihand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reihandform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reihandform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reihandform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reihandform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9" name="Grup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0" name="Freihandform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reihand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reihandform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reihandform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4" name="Freihand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Freihandform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reihandform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reihand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reihand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reihandform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reihandform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uppe 2" o:spid="_x0000_s1026" style="position:absolute;margin-left:0;margin-top:0;width:172.8pt;height:718.55pt;z-index:-25165209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">
                    <v:rect id="Rechteck 458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UycQA&#10;AADcAAAADwAAAGRycy9kb3ducmV2LnhtbERPW2vCMBR+F/YfwhnsTdPJNrQaZQwEZcjwgujbWXPW&#10;dDYnpYm2+uvNg+Djx3cfT1tbijPVvnCs4LWXgCDOnC44V7DdzLoDED4gaywdk4ILeZhOnjpjTLVr&#10;eEXndchFDGGfogITQpVK6TNDFn3PVcSR+3O1xRBhnUtdYxPDbSn7SfIhLRYcGwxW9GUoO65PVoH7&#10;vw63383y+Lsxw2x36Of7xU+j1Mtz+zkCEagND/HdPdcK3t7j2ngmHgE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aVMnEAAAA3AAAAA8AAAAAAAAAAAAAAAAAmAIAAGRycy9k&#10;b3ducmV2LnhtbFBLBQYAAAAABAAEAPUAAACJAw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ünfeck 4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lK8YA&#10;AADcAAAADwAAAGRycy9kb3ducmV2LnhtbESP3WrCQBSE7wu+w3IE7+omVWpJXaUqhV743z7AMXtM&#10;otmzIbua6NO7hUIvh5n5hhlPW1OKK9WusKwg7kcgiFOrC84U/Hx/Pr+BcB5ZY2mZFNzIwXTSeRpj&#10;om3DO7rufSYChF2CCnLvq0RKl+Zk0PVtRRy8o60N+iDrTOoamwA3pXyJoldpsOCwkGNF85zS8/5i&#10;FJh4Gc9m7X29aU7bwaG6+CZarJTqdduPdxCeWv8f/mt/aQXDUQy/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NlK8YAAADcAAAADwAAAAAAAAAAAAAAAACYAgAAZHJz&#10;L2Rvd25yZXYueG1sUEsFBgAAAAAEAAQA9QAAAIsDAAAAAA==&#10;" adj="18883" fillcolor="#5b9bd5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de-DE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56361F" w:rsidRDefault="0056361F">
                                <w:pPr>
                                  <w:pStyle w:val="KeinLeerraum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  <w:lang w:val="de-DE"/>
                                  </w:rPr>
                                  <w:t>[Datum]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pe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<v:group id="Gruppe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      <o:lock v:ext="edit" aspectratio="t"/>
                        <v:shape id="Freihandform 474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I88MA&#10;AADcAAAADwAAAGRycy9kb3ducmV2LnhtbESPT4vCMBTE74LfITzBi2iqiEo1iohS9+i/+6N5ttXm&#10;pTSxdvfTbxYWPA4z8xtmtWlNKRqqXWFZwXgUgSBOrS44U3C9HIYLEM4jaywtk4JvcrBZdzsrjLV9&#10;84mas89EgLCLUUHufRVL6dKcDLqRrYiDd7e1QR9knUld4zvATSknUTSTBgsOCzlWtMspfZ5fRoH+&#10;uSS2MUm2G9y+9vdtsjgmD6dUv9dulyA8tf4T/m8ftYLpfAp/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QI88MAAADcAAAADwAAAAAAAAAAAAAAAACYAgAAZHJzL2Rv&#10;d25yZXYueG1sUEsFBgAAAAAEAAQA9QAAAIgD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ihandform 475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2c8UA&#10;AADcAAAADwAAAGRycy9kb3ducmV2LnhtbESPwW7CMBBE70j9B2sr9QZOq4ZWAYNSpFZceiD0A7bx&#10;EgfidWQbkv49RqrEcTQzbzTL9Wg7cSEfWscKnmcZCOLa6ZYbBT/7z+k7iBCRNXaOScEfBVivHiZL&#10;LLQbeEeXKjYiQTgUqMDE2BdShtqQxTBzPXHyDs5bjEn6RmqPQ4LbTr5k2VxabDktGOxpY6g+VWer&#10;4Kznm688H0/H38GV/vD9UW6dUerpcSwXICKN8R7+b2+1gte3HG5n0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zZzxQAAANwAAAAPAAAAAAAAAAAAAAAAAJgCAABkcnMv&#10;ZG93bnJldi54bWxQSwUGAAAAAAQABAD1AAAAigM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ihandform 476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3ZcYA&#10;AADcAAAADwAAAGRycy9kb3ducmV2LnhtbESPQWvCQBSE74L/YXlCb7rRSiqpq0ihYEqhREXw9si+&#10;Jmmzb8PuauK/7xYKPQ4z8w2z3g6mFTdyvrGsYD5LQBCXVjdcKTgdX6crED4ga2wtk4I7edhuxqM1&#10;Ztr2XNDtECoRIewzVFCH0GVS+rImg35mO+LofVpnMETpKqkd9hFuWrlIklQabDgu1NjRS03l9+Fq&#10;FHws71+YX02xeDwmucP3bv92vij1MBl2zyACDeE//NfeawXLpxR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93ZcYAAADcAAAADwAAAAAAAAAAAAAAAACYAgAAZHJz&#10;L2Rvd25yZXYueG1sUEsFBgAAAAAEAAQA9QAAAIs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ihandform 477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t2sIA&#10;AADcAAAADwAAAGRycy9kb3ducmV2LnhtbERPTWuDQBC9F/Iflin01qxKaYLNKqVQkkMutQm9Du5E&#10;Je6scTdG/fXZQqHHx/ve5KNpxUC9aywriJcRCOLS6oYrBYfvz+c1COeRNbaWScFEDvJs8bDBVNsb&#10;f9FQ+EqEEHYpKqi971IpXVmTQbe0HXHgTrY36APsK6l7vIVw08okil6lwYZDQ40dfdRUnourUfBT&#10;zVGXXHwcb49TGDY3ereflHp6HN/fQHga/b/4z73TCl5WK/g9E46A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W3awgAAANwAAAAPAAAAAAAAAAAAAAAAAJgCAABkcnMvZG93&#10;bnJldi54bWxQSwUGAAAAAAQABAD1AAAAhwMAAAAA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ihandform 478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KAsAA&#10;AADcAAAADwAAAGRycy9kb3ducmV2LnhtbERPyYoCMRC9D/gPoYS5jWnFtTWKCA6Dc3JB8FZ2qhfs&#10;VJoko+3fm8OAx8fbF6vW1OJOzleWFfR7CQjizOqKCwWn4/ZrCsIHZI21ZVLwJA+rZedjgam2D97T&#10;/RAKEUPYp6igDKFJpfRZSQZ9zzbEkcutMxgidIXUDh8x3NRykCRjabDi2FBiQ5uSstvhzyiwklxO&#10;50k1G+zM+DdcvvPR1Sj12W3XcxCB2vAW/7t/tILhJK6N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UKAsAAAADcAAAADwAAAAAAAAAAAAAAAACYAgAAZHJzL2Rvd25y&#10;ZXYueG1sUEsFBgAAAAAEAAQA9QAAAIUDAAAAAA=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ihandform 479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bL8MA&#10;AADcAAAADwAAAGRycy9kb3ducmV2LnhtbESPT2sCMRTE74V+h/AKvdVsi626GqUKQj3Wf+fn5rkJ&#10;u3lZklS3394UCh6HmfkNM1v0rhUXCtF6VvA6KEAQV15brhXsd+uXMYiYkDW2nknBL0VYzB8fZlhq&#10;f+VvumxTLTKEY4kKTEpdKWWsDDmMA98RZ+/sg8OUZailDnjNcNfKt6L4kA4t5wWDHa0MVc32xykI&#10;Ji2b/XtYDpvVcbM+WXs6eKvU81P/OQWRqE/38H/7SysYjibwdyYf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cbL8MAAADcAAAADwAAAAAAAAAAAAAAAACYAgAAZHJzL2Rv&#10;d25yZXYueG1sUEsFBgAAAAAEAAQA9QAAAIgDAAAAAA=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reihandform 33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myMIA&#10;AADbAAAADwAAAGRycy9kb3ducmV2LnhtbESPwWrDMBBE74X+g9hCLyGRm0AIjuXQFhrnVmrnAxZr&#10;Y5tIKyOpjvP3VaHQ4zAzb5jiMFsjJvJhcKzgZZWBIG6dHrhTcG4+ljsQISJrNI5JwZ0CHMrHhwJz&#10;7W78RVMdO5EgHHJU0Mc45lKGtieLYeVG4uRdnLcYk/Sd1B5vCW6NXGfZVlocOC30ONJ7T+21/rYK&#10;TL1wx2ak7nM6Vc7c36oL+Uqp56f5dQ8i0hz/w3/tk1aw2cDvl/QD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mbIwgAAANsAAAAPAAAAAAAAAAAAAAAAAJgCAABkcnMvZG93&#10;bnJldi54bWxQSwUGAAAAAAQABAD1AAAAhwMAAAAA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reihandform 34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Ya28MA&#10;AADbAAAADwAAAGRycy9kb3ducmV2LnhtbESPT0sDMRTE70K/Q3gFbzZb/xRZm5aqCJ4UqyDeHpvX&#10;ZHXzEpK42X57Iwgeh5n5DbPeTm4QI8XUe1awXDQgiDuvezYK3l4fzq5BpIyscfBMCo6UYLuZnayx&#10;1b7wC437bESFcGpRgc05tFKmzpLDtPCBuHoHHx3mKqOROmKpcDfI86ZZSYc91wWLge4sdV/7b6fg&#10;fWVKuCr24zOU26N5vj88RTsqdTqfdjcgMk35P/zXftQKLi7h90v9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Ya28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ihandform 35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oOMcA&#10;AADbAAAADwAAAGRycy9kb3ducmV2LnhtbESPQUvDQBSE74L/YXmCFzEbI4rEbItUjGIR0rQI3p7Z&#10;ZxKafRuya5r4611B6HGYmW+YbDmZTow0uNaygqsoBkFcWd1yrWC3fbq8A+E8ssbOMimYycFycXqS&#10;YartgTc0lr4WAcIuRQWN930qpasaMugi2xMH78sOBn2QQy31gIcAN51M4vhWGmw5LDTY06qhal9+&#10;GwVvr/6DL4riM/l5zh/z+T1ZF3Oi1PnZ9HAPwtPkj+H/9otWcH0Df1/CD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s6Dj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ihandform 36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GqEMUA&#10;AADbAAAADwAAAGRycy9kb3ducmV2LnhtbESPQWvCQBSE74X+h+UJvdWNtojEbMQWauupmHqIt0f2&#10;mQ1m38bsVuO/dwtCj8PMfMNky8G24ky9bxwrmIwTEMSV0w3XCnY/H89zED4ga2wdk4IreVjmjw8Z&#10;ptpdeEvnItQiQtinqMCE0KVS+sqQRT92HXH0Dq63GKLsa6l7vES4beU0SWbSYsNxwWBH74aqY/Fr&#10;FZxW643+3L/uv4v5tnwzp3I93ZRKPY2G1QJEoCH8h+/tL63gZQZ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aoQ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reihandform 37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DWsQA&#10;AADbAAAADwAAAGRycy9kb3ducmV2LnhtbESPQWsCMRSE70L/Q3gFbzXbClpXo1RB8CTUtYK3x+a5&#10;u7p52SZRV399UxA8DjPzDTOZtaYWF3K+sqzgvZeAIM6trrhQsM2Wb58gfEDWWFsmBTfyMJu+dCaY&#10;anvlb7psQiEihH2KCsoQmlRKn5dk0PdsQxy9g3UGQ5SukNrhNcJNLT+SZCANVhwXSmxoUVJ+2pyN&#10;guPqzvv1cL78bUZczYtj9rNzmVLd1/ZrDCJQG57hR3ulFfSH8P8l/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HA1rEAAAA2wAAAA8AAAAAAAAAAAAAAAAAmAIAAGRycy9k&#10;b3ducmV2LnhtbFBLBQYAAAAABAAEAPUAAACJ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reihandform 38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U3sEA&#10;AADbAAAADwAAAGRycy9kb3ducmV2LnhtbERPy4rCMBTdC/5DuII7TVUYpGMUFUQRhPGxmd2lubad&#10;aW5qEm316yeLAZeH854tWlOJBzlfWlYwGiYgiDOrS84VXM6bwRSED8gaK8uk4EkeFvNuZ4aptg0f&#10;6XEKuYgh7FNUUIRQp1L6rCCDfmhr4shdrTMYInS51A6bGG4qOU6SD2mw5NhQYE3rgrLf090osE12&#10;X7nvCm/LH7N9XQ/NeP/6Uqrfa5efIAK14S3+d++0gkkcG7/EHy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R1N7BAAAA2wAAAA8AAAAAAAAAAAAAAAAAmAIAAGRycy9kb3du&#10;cmV2LnhtbFBLBQYAAAAABAAEAPUAAACGAwAAAAA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pe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o:lock v:ext="edit" aspectratio="t"/>
                        <v:shape id="Freihandform 40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BKcMA&#10;AADbAAAADwAAAGRycy9kb3ducmV2LnhtbERPy2rCQBTdC/2H4Rbc6aRSRFJHKQVtF76aVnB5ydwm&#10;aTN30sxER7/eWQguD+c9nQdTiyO1rrKs4GmYgCDOra64UPD9tRhMQDiPrLG2TArO5GA+e+hNMdX2&#10;xJ90zHwhYgi7FBWU3jeplC4vyaAb2oY4cj+2NegjbAupWzzFcFPLUZKMpcGKY0OJDb2VlP9lnVGw&#10;WV8O2/ddt/hdBfPf7Tdhud4GpfqP4fUFhKfg7+Kb+0MreI7r45f4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eBKc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ihandform 41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T8MA&#10;AADbAAAADwAAAGRycy9kb3ducmV2LnhtbESP3YrCMBSE7wXfIRzBG9G0sitSG0X8YfdqZbs+wKE5&#10;/cHmpDRR69ubBcHLYWa+YdJNbxpxo87VlhXEswgEcW51zaWC899xugThPLLGxjIpeJCDzXo4SDHR&#10;9s6/dMt8KQKEXYIKKu/bREqXV2TQzWxLHLzCdgZ9kF0pdYf3ADeNnEfRQhqsOSxU2NKuovySXY2C&#10;7Iev7eGTz6f9adKbr0Vsil2s1HjUb1cgPPX+HX61v7WCjxj+v4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daT8MAAADbAAAADwAAAAAAAAAAAAAAAACYAgAAZHJzL2Rv&#10;d25yZXYueG1sUEsFBgAAAAAEAAQA9QAAAIgDAAAAAA=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ihandform 42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mLsUA&#10;AADbAAAADwAAAGRycy9kb3ducmV2LnhtbESPzWsCMRTE70L/h/AKvWm2KiJbo4hg7WmpH4ceXzdv&#10;P3DzEjbR3frXN4LgcZiZ3zCLVW8acaXW15YVvI8SEMS51TWXCk7H7XAOwgdkjY1lUvBHHlbLl8EC&#10;U2073tP1EEoRIexTVFCF4FIpfV6RQT+yjjh6hW0NhijbUuoWuwg3jRwnyUwarDkuVOhoU1F+PlyM&#10;guLz+2x2P8Vt/nvpdpN1lrmJy5R6e+3XHyAC9eEZfrS/tILpGO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yYuxQAAANsAAAAPAAAAAAAAAAAAAAAAAJgCAABkcnMv&#10;ZG93bnJldi54bWxQSwUGAAAAAAQABAD1AAAAigM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eihandform 43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QYsMA&#10;AADbAAAADwAAAGRycy9kb3ducmV2LnhtbESPzWrDMBCE74W+g9hCbo2UxLjBjRJCICUUemja3Bdr&#10;Y5lYK2Op/nn7qFDocZiZb5jNbnSN6KkLtWcNi7kCQVx6U3Ol4fvr+LwGESKywcYzaZgowG77+LDB&#10;wviBP6k/x0okCIcCNdgY20LKUFpyGOa+JU7e1XcOY5JdJU2HQ4K7Ri6VyqXDmtOCxZYOlsrb+cdp&#10;4PdlsDwEZfKPdTa9vF3U4njRevY07l9BRBrjf/ivfTIashX8fkk/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fQYsMAAADbAAAADwAAAAAAAAAAAAAAAACYAgAAZHJzL2Rv&#10;d25yZXYueG1sUEsFBgAAAAAEAAQA9QAAAIgDAAAAAA=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ihandform 44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5v8MA&#10;AADbAAAADwAAAGRycy9kb3ducmV2LnhtbESPS6vCMBSE94L/IRzh7jRVRKQaxQeCuPFxFXR3aI5t&#10;sTkpTa6t/94Iwl0OM/MNM503phBPqlxuWUG/F4EgTqzOOVVw/t10xyCcR9ZYWCYFL3Iwn7VbU4y1&#10;rflIz5NPRYCwi1FB5n0ZS+mSjAy6ni2Jg3e3lUEfZJVKXWEd4KaQgygaSYM5h4UMS1pllDxOf0ZB&#10;eViu69XN7fLLYNz412W7v6VXpX46zWICwlPj/8Pf9lYrGA7h8yX8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15v8MAAADbAAAADwAAAAAAAAAAAAAAAACYAgAAZHJzL2Rv&#10;d25yZXYueG1sUEsFBgAAAAAEAAQA9QAAAIgD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eihandform 45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ZpMUA&#10;AADbAAAADwAAAGRycy9kb3ducmV2LnhtbESPzWrDMBCE74W8g9hAb43cpDHFjWJCIRDwoTg/kN42&#10;1tY2tVZGUh337atCIMdhZr5hVvloOjGQ861lBc+zBARxZXXLtYLjYfv0CsIHZI2dZVLwSx7y9eRh&#10;hZm2Vy5p2IdaRAj7DBU0IfSZlL5qyKCf2Z44el/WGQxRulpqh9cIN52cJ0kqDbYcFxrs6b2h6nv/&#10;YxScig/X6/nn9pIuNoeztIWm8qLU43TcvIEINIZ7+NbeaQUvS/j/En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1mkxQAAANsAAAAPAAAAAAAAAAAAAAAAAJgCAABkcnMv&#10;ZG93bnJldi54bWxQSwUGAAAAAAQABAD1AAAAig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eihandform 46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x3s8QA&#10;AADbAAAADwAAAGRycy9kb3ducmV2LnhtbESPQWvCQBSE74L/YXmCN7NRRCS6iqgt0oLQtBdvj+xr&#10;NjX7NmRXTf31bkHocZj5ZpjlurO1uFLrK8cKxkkKgrhwuuJSwdfny2gOwgdkjbVjUvBLHtarfm+J&#10;mXY3/qBrHkoRS9hnqMCE0GRS+sKQRZ+4hjh63661GKJsS6lbvMVyW8tJms6kxYrjgsGGtoaKc36x&#10;Cqbbt8t9f5zoXT5l/fP6bsbHk1FqOOg2CxCBuvAfftIHHbkZ/H2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sd7PEAAAA2w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ihandform 47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PhpcQA&#10;AADbAAAADwAAAGRycy9kb3ducmV2LnhtbESPzW7CMBCE70h9B2sr9QZOUUpIiEGoP1IuHIA+wDZe&#10;kqjxOsQmSd++rlSJ42h2vtnJd5NpxUC9aywreF5EIIhLqxuuFHyeP+ZrEM4ja2wtk4IfcrDbPsxy&#10;zLQd+UjDyVciQNhlqKD2vsukdGVNBt3CdsTBu9jeoA+yr6TucQxw08plFK2kwYZDQ40dvdZUfp9u&#10;JryB734dJ9WV9sPL2+38lRaHJlXq6XHab0B4mvz9+D9daAVxAn9bAgD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j4aX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ihandform 50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N7MIA&#10;AADbAAAADwAAAGRycy9kb3ducmV2LnhtbERPz2vCMBS+C/4P4Qm7jJluMHXVKEMc20VEDWPeHsmz&#10;LTYvpYm1+++Xw8Djx/d7sepdLTpqQ+VZwfM4A0FsvK24UKCPH08zECEiW6w9k4JfCrBaDgcLzK2/&#10;8Z66QyxECuGQo4IyxiaXMpiSHIaxb4gTd/atw5hgW0jb4i2Fu1q+ZNlEOqw4NZTY0LokczlcnQL6&#10;6d62u1Nlpqw3Wn/TVX+aR6UeRv37HESkPt7F/+4vq+A1rU9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rc3s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eihandform 51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078MA&#10;AADbAAAADwAAAGRycy9kb3ducmV2LnhtbESPQWvCQBSE7wX/w/IEb3VjoaVENyJiwUuhtQoeH7vP&#10;bGL2bciuSeyv7xYKPQ4z8w2zWo+uET11ofKsYDHPQBBrbyouFRy/3h5fQYSIbLDxTAruFGBdTB5W&#10;mBs/8Cf1h1iKBOGQowIbY5tLGbQlh2HuW+LkXXznMCbZldJ0OCS4a+RTlr1IhxWnBYstbS3p6+Hm&#10;FFS2xvfTtw54kruj1/XHWVKp1Gw6bpYgIo3xP/zX3hsFzwv4/ZJ+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e078MAAADbAAAADwAAAAAAAAAAAAAAAACYAgAAZHJzL2Rv&#10;d25yZXYueG1sUEsFBgAAAAAEAAQA9QAAAIgD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eihandform 52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isMIA&#10;AADbAAAADwAAAGRycy9kb3ducmV2LnhtbESPQYvCMBSE7wv+h/AEb2uqoOxWo6ggiD3pCl6fzbMp&#10;Ni+hiVr/vVlY2OMwM98w82VnG/GgNtSOFYyGGQji0umaKwWnn+3nF4gQkTU2jknBiwIsF72POeba&#10;PflAj2OsRIJwyFGBidHnUobSkMUwdJ44eVfXWoxJtpXULT4T3DZynGVTabHmtGDQ08ZQeTverYJi&#10;bb7r6rAfFWs59RdfnHer01mpQb9bzUBE6uJ/+K+90womY/j9kn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yKwwgAAANsAAAAPAAAAAAAAAAAAAAAAAJgCAABkcnMvZG93&#10;bnJldi54bWxQSwUGAAAAAAQABAD1AAAAhwM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xtfeld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361F" w:rsidRDefault="0056361F">
                                <w:pPr>
                                  <w:pStyle w:val="KeinLeerraum"/>
                                  <w:rPr>
                                    <w:color w:val="5B9BD5" w:themeColor="accent1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26"/>
                                      <w:szCs w:val="26"/>
                                    </w:rPr>
                                    <w:alias w:val="Aut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5B9BD5" w:themeColor="accent1"/>
                                        <w:sz w:val="26"/>
                                        <w:szCs w:val="26"/>
                                      </w:rPr>
                                      <w:t>ROTSEJDL Annika</w:t>
                                    </w:r>
                                  </w:sdtContent>
                                </w:sdt>
                              </w:p>
                              <w:p w:rsidR="0056361F" w:rsidRDefault="0056361F">
                                <w:pPr>
                                  <w:pStyle w:val="KeinLeerraum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Firma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BG Wien 10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32" o:spid="_x0000_s1055" type="#_x0000_t202" style="position:absolute;margin-left:0;margin-top:0;width:4in;height:28.8pt;z-index:25166643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" filled="f" stroked="f" strokeweight=".5pt">
                    <v:textbox style="mso-fit-shape-to-text:t" inset="0,0,0,0">
                      <w:txbxContent>
                        <w:p w:rsidR="0056361F" w:rsidRDefault="0056361F">
                          <w:pPr>
                            <w:pStyle w:val="KeinLeerraum"/>
                            <w:rPr>
                              <w:color w:val="5B9BD5" w:themeColor="accent1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  <w:alias w:val="Aut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5B9BD5" w:themeColor="accent1"/>
                                  <w:sz w:val="26"/>
                                  <w:szCs w:val="26"/>
                                </w:rPr>
                                <w:t>ROTSEJDL Annika</w:t>
                              </w:r>
                            </w:sdtContent>
                          </w:sdt>
                        </w:p>
                        <w:p w:rsidR="0056361F" w:rsidRDefault="0056361F">
                          <w:pPr>
                            <w:pStyle w:val="KeinLeerraum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Firma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BG Wien 10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56361F" w:rsidRDefault="001C3D30">
          <w:pPr>
            <w:rPr>
              <w:rFonts w:eastAsiaTheme="minorEastAsia"/>
              <w:color w:val="FFFFFF" w:themeColor="background1"/>
              <w:sz w:val="48"/>
              <w:szCs w:val="48"/>
              <w:lang w:eastAsia="de-A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3F0D710" wp14:editId="69774957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143250" cy="990600"/>
                    <wp:effectExtent l="0" t="0" r="0" b="0"/>
                    <wp:wrapNone/>
                    <wp:docPr id="53" name="Textfeld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43250" cy="990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361F" w:rsidRDefault="0056361F">
                                <w:pPr>
                                  <w:pStyle w:val="KeinLeerraum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1C3D30">
                                      <w:rPr>
                                        <w:rFonts w:asciiTheme="majorHAnsi" w:eastAsiaTheme="majorEastAsia" w:hAnsiTheme="majorHAnsi" w:cstheme="majorBidi"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Herbarium</w:t>
                                    </w:r>
                                  </w:sdtContent>
                                </w:sdt>
                              </w:p>
                              <w:p w:rsidR="0056361F" w:rsidRDefault="0056361F">
                                <w:pPr>
                                  <w:spacing w:before="120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Untertitel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1C3D30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Bäume, Sträucher und Co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F0D710" id="Textfeld 53" o:spid="_x0000_s1056" type="#_x0000_t202" style="position:absolute;margin-left:0;margin-top:0;width:247.5pt;height:78pt;z-index:251665408;visibility:visible;mso-wrap-style:square;mso-width-percent:0;mso-height-percent:0;mso-left-percent:420;mso-top-percent:175;mso-wrap-distance-left:9pt;mso-wrap-distance-top:0;mso-wrap-distance-right:9pt;mso-wrap-distance-bottom:0;mso-position-horizontal-relative:page;mso-position-vertical-relative:page;mso-width-percent: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" filled="f" stroked="f" strokeweight=".5pt">
                    <v:textbox inset="0,0,0,0">
                      <w:txbxContent>
                        <w:p w:rsidR="0056361F" w:rsidRDefault="0056361F">
                          <w:pPr>
                            <w:pStyle w:val="KeinLeerraum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1C3D30">
                                <w:rPr>
                                  <w:rFonts w:asciiTheme="majorHAnsi" w:eastAsiaTheme="majorEastAsia" w:hAnsiTheme="majorHAnsi" w:cstheme="majorBidi"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Herbarium</w:t>
                              </w:r>
                            </w:sdtContent>
                          </w:sdt>
                        </w:p>
                        <w:p w:rsidR="0056361F" w:rsidRDefault="0056361F">
                          <w:pPr>
                            <w:spacing w:before="120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Untertitel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1C3D30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Bäume, Sträucher und Co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6361F">
            <w:rPr>
              <w:rFonts w:eastAsiaTheme="minorEastAsia"/>
              <w:color w:val="FFFFFF" w:themeColor="background1"/>
              <w:sz w:val="48"/>
              <w:szCs w:val="48"/>
              <w:lang w:eastAsia="de-AT"/>
            </w:rPr>
            <w:br w:type="page"/>
          </w:r>
        </w:p>
      </w:sdtContent>
    </w:sdt>
    <w:p w:rsidR="009F3D83" w:rsidRPr="0056361F" w:rsidRDefault="009F3D83">
      <w:pPr>
        <w:rPr>
          <w:lang w:val="de-DE"/>
        </w:rPr>
      </w:pPr>
    </w:p>
    <w:bookmarkStart w:id="0" w:name="_GoBack" w:displacedByCustomXml="next"/>
    <w:bookmarkStart w:id="1" w:name="_Toc435086367" w:displacedByCustomXml="next"/>
    <w:sdt>
      <w:sdtPr>
        <w:rPr>
          <w:lang w:val="de-DE"/>
        </w:rPr>
        <w:id w:val="-18692068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56361F" w:rsidRPr="0056361F" w:rsidRDefault="0056361F" w:rsidP="0056361F">
          <w:pPr>
            <w:pStyle w:val="Inhaltsverzeichnisberschrift"/>
          </w:pPr>
          <w:r>
            <w:rPr>
              <w:lang w:val="de-DE"/>
            </w:rPr>
            <w:t>Inhalt</w:t>
          </w:r>
        </w:p>
        <w:p w:rsidR="0056361F" w:rsidRDefault="0056361F" w:rsidP="0056361F">
          <w:pPr>
            <w:pStyle w:val="Verzeichnis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5086367" w:history="1">
            <w:r w:rsidRPr="00E51977">
              <w:rPr>
                <w:rStyle w:val="Hyperlink"/>
                <w:noProof/>
              </w:rPr>
              <w:t xml:space="preserve">Pflanze: </w:t>
            </w:r>
            <w:r>
              <w:rPr>
                <w:rFonts w:eastAsiaTheme="minorEastAsia"/>
                <w:noProof/>
                <w:lang w:eastAsia="de-AT"/>
              </w:rPr>
              <w:tab/>
            </w:r>
            <w:r w:rsidRPr="00E51977">
              <w:rPr>
                <w:rStyle w:val="Hyperlink"/>
                <w:noProof/>
              </w:rPr>
              <w:t>Eiche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3D3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61F" w:rsidRDefault="0056361F" w:rsidP="0056361F">
          <w:pPr>
            <w:pStyle w:val="Verzeichnis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435086368" w:history="1">
            <w:r w:rsidRPr="00E51977">
              <w:rPr>
                <w:rStyle w:val="Hyperlink"/>
                <w:noProof/>
              </w:rPr>
              <w:t xml:space="preserve">Pflanze: </w:t>
            </w:r>
            <w:r>
              <w:rPr>
                <w:rFonts w:eastAsiaTheme="minorEastAsia"/>
                <w:noProof/>
                <w:lang w:eastAsia="de-AT"/>
              </w:rPr>
              <w:tab/>
            </w:r>
            <w:r w:rsidRPr="00E51977">
              <w:rPr>
                <w:rStyle w:val="Hyperlink"/>
                <w:noProof/>
              </w:rPr>
              <w:t>Ahorn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3D3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61F" w:rsidRDefault="0056361F" w:rsidP="0056361F">
          <w:pPr>
            <w:pStyle w:val="Verzeichnis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435086369" w:history="1">
            <w:r w:rsidRPr="00E51977">
              <w:rPr>
                <w:rStyle w:val="Hyperlink"/>
                <w:noProof/>
              </w:rPr>
              <w:t xml:space="preserve">Pflanze: </w:t>
            </w:r>
            <w:r>
              <w:rPr>
                <w:rFonts w:eastAsiaTheme="minorEastAsia"/>
                <w:noProof/>
                <w:lang w:eastAsia="de-AT"/>
              </w:rPr>
              <w:tab/>
            </w:r>
            <w:r w:rsidRPr="00E51977">
              <w:rPr>
                <w:rStyle w:val="Hyperlink"/>
                <w:noProof/>
              </w:rPr>
              <w:t>Buchsbaum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3D30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61F" w:rsidRDefault="0056361F" w:rsidP="0056361F">
          <w:pPr>
            <w:pStyle w:val="Verzeichnis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435086370" w:history="1">
            <w:r w:rsidRPr="00E51977">
              <w:rPr>
                <w:rStyle w:val="Hyperlink"/>
                <w:noProof/>
              </w:rPr>
              <w:t xml:space="preserve">Pflanze: </w:t>
            </w:r>
            <w:r>
              <w:rPr>
                <w:rFonts w:eastAsiaTheme="minorEastAsia"/>
                <w:noProof/>
                <w:lang w:eastAsia="de-AT"/>
              </w:rPr>
              <w:tab/>
            </w:r>
            <w:r w:rsidRPr="00E51977">
              <w:rPr>
                <w:rStyle w:val="Hyperlink"/>
                <w:noProof/>
              </w:rPr>
              <w:t>Flieder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3D30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61F" w:rsidRDefault="0056361F" w:rsidP="0056361F">
          <w:pPr>
            <w:pStyle w:val="Verzeichnis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435086371" w:history="1">
            <w:r w:rsidRPr="00E51977">
              <w:rPr>
                <w:rStyle w:val="Hyperlink"/>
                <w:noProof/>
              </w:rPr>
              <w:t xml:space="preserve">Pflanze: </w:t>
            </w:r>
            <w:r>
              <w:rPr>
                <w:rFonts w:eastAsiaTheme="minorEastAsia"/>
                <w:noProof/>
                <w:lang w:eastAsia="de-AT"/>
              </w:rPr>
              <w:tab/>
            </w:r>
            <w:r w:rsidRPr="00E51977">
              <w:rPr>
                <w:rStyle w:val="Hyperlink"/>
                <w:noProof/>
              </w:rPr>
              <w:t>Birnenbaum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3D3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61F" w:rsidRDefault="0056361F" w:rsidP="0056361F">
          <w:pPr>
            <w:pStyle w:val="Verzeichnis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435086372" w:history="1">
            <w:r w:rsidRPr="00E51977">
              <w:rPr>
                <w:rStyle w:val="Hyperlink"/>
                <w:noProof/>
              </w:rPr>
              <w:t xml:space="preserve">Pflanze: </w:t>
            </w:r>
            <w:r>
              <w:rPr>
                <w:rFonts w:eastAsiaTheme="minorEastAsia"/>
                <w:noProof/>
                <w:lang w:eastAsia="de-AT"/>
              </w:rPr>
              <w:tab/>
            </w:r>
            <w:r w:rsidRPr="00E51977">
              <w:rPr>
                <w:rStyle w:val="Hyperlink"/>
                <w:noProof/>
              </w:rPr>
              <w:t>Apfelbaum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3D3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61F" w:rsidRDefault="0056361F" w:rsidP="0056361F">
          <w:pPr>
            <w:pStyle w:val="Verzeichnis1"/>
            <w:tabs>
              <w:tab w:val="left" w:pos="1100"/>
              <w:tab w:val="right" w:leader="dot" w:pos="9062"/>
            </w:tabs>
            <w:rPr>
              <w:rFonts w:eastAsiaTheme="minorEastAsia"/>
              <w:noProof/>
              <w:lang w:eastAsia="de-AT"/>
            </w:rPr>
          </w:pPr>
          <w:hyperlink w:anchor="_Toc435086373" w:history="1">
            <w:r w:rsidRPr="00E51977">
              <w:rPr>
                <w:rStyle w:val="Hyperlink"/>
                <w:noProof/>
              </w:rPr>
              <w:t xml:space="preserve">Pflanze: </w:t>
            </w:r>
            <w:r>
              <w:rPr>
                <w:rFonts w:eastAsiaTheme="minorEastAsia"/>
                <w:noProof/>
                <w:lang w:eastAsia="de-AT"/>
              </w:rPr>
              <w:tab/>
            </w:r>
            <w:r w:rsidRPr="00E51977">
              <w:rPr>
                <w:rStyle w:val="Hyperlink"/>
                <w:noProof/>
              </w:rPr>
              <w:t>Weichselkirsche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_Toc435086373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C3D3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6361F" w:rsidRDefault="0056361F" w:rsidP="0056361F">
          <w:pPr>
            <w:rPr>
              <w:b/>
              <w:bCs/>
              <w:lang w:val="de-DE"/>
            </w:rPr>
          </w:pPr>
          <w:r>
            <w:rPr>
              <w:b/>
              <w:bCs/>
              <w:lang w:val="de-DE"/>
            </w:rPr>
            <w:fldChar w:fldCharType="end"/>
          </w:r>
        </w:p>
      </w:sdtContent>
    </w:sdt>
    <w:bookmarkEnd w:id="0" w:displacedByCustomXml="prev"/>
    <w:p w:rsidR="0056361F" w:rsidRDefault="0056361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56361F" w:rsidRDefault="0056361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9F3D83" w:rsidRPr="009F3D83" w:rsidRDefault="00FE5B5A" w:rsidP="009F3D83">
      <w:pPr>
        <w:pStyle w:val="berschrift1"/>
      </w:pPr>
      <w:r>
        <w:t xml:space="preserve">Pflanze: </w:t>
      </w:r>
      <w:r w:rsidR="00104B9C">
        <w:tab/>
      </w:r>
      <w:r w:rsidR="00B17464">
        <w:t>E</w:t>
      </w:r>
      <w:r w:rsidR="00DF26DF">
        <w:t>iche</w:t>
      </w:r>
      <w:bookmarkEnd w:id="1"/>
    </w:p>
    <w:p w:rsidR="00DF26DF" w:rsidRDefault="00DF26DF" w:rsidP="00FE5B5A">
      <w:r>
        <w:t>Art:</w:t>
      </w:r>
      <w:r>
        <w:tab/>
      </w:r>
      <w:r w:rsidR="00104B9C">
        <w:tab/>
      </w:r>
      <w:r>
        <w:t>Laubbaum</w:t>
      </w:r>
    </w:p>
    <w:p w:rsidR="00B17464" w:rsidRDefault="00B17464" w:rsidP="00FE5B5A">
      <w:r>
        <w:t>Familie.</w:t>
      </w:r>
      <w:r>
        <w:tab/>
      </w:r>
      <w:r>
        <w:tab/>
        <w:t>Buchengewächse</w:t>
      </w:r>
    </w:p>
    <w:p w:rsidR="00DF26DF" w:rsidRDefault="00B17464" w:rsidP="00FE5B5A">
      <w:r>
        <w:t>Blattform:</w:t>
      </w:r>
      <w:r>
        <w:tab/>
        <w:t>länglich</w:t>
      </w:r>
    </w:p>
    <w:p w:rsidR="00DF26DF" w:rsidRDefault="00B17464" w:rsidP="00FE5B5A">
      <w:r>
        <w:t>Blattrand:</w:t>
      </w:r>
      <w:r>
        <w:tab/>
        <w:t>gelappt</w:t>
      </w:r>
    </w:p>
    <w:p w:rsidR="00ED1EFC" w:rsidRDefault="00B17464" w:rsidP="00FE5B5A">
      <w:r>
        <w:t>Blattstellung:</w:t>
      </w:r>
      <w:r>
        <w:tab/>
        <w:t>wechselständig</w:t>
      </w:r>
    </w:p>
    <w:p w:rsidR="00ED1EFC" w:rsidRDefault="00ED1EFC" w:rsidP="00FE5B5A">
      <w:r>
        <w:t>Früchte:</w:t>
      </w:r>
      <w:r>
        <w:tab/>
        <w:t>Eicheln</w:t>
      </w:r>
    </w:p>
    <w:p w:rsidR="00ED1EFC" w:rsidRDefault="00ED1EFC" w:rsidP="00FE5B5A">
      <w:r>
        <w:lastRenderedPageBreak/>
        <w:t>Datum:</w:t>
      </w:r>
      <w:r>
        <w:tab/>
      </w:r>
      <w:r>
        <w:tab/>
        <w:t>Oktober 2015</w:t>
      </w:r>
    </w:p>
    <w:p w:rsidR="00ED1EFC" w:rsidRDefault="004625AD">
      <w:r w:rsidRPr="00FE5B5A"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B49A2BC" wp14:editId="02F4F5F2">
            <wp:simplePos x="0" y="0"/>
            <wp:positionH relativeFrom="column">
              <wp:posOffset>-5080</wp:posOffset>
            </wp:positionH>
            <wp:positionV relativeFrom="paragraph">
              <wp:posOffset>130175</wp:posOffset>
            </wp:positionV>
            <wp:extent cx="3599815" cy="4395470"/>
            <wp:effectExtent l="0" t="0" r="635" b="5080"/>
            <wp:wrapThrough wrapText="bothSides">
              <wp:wrapPolygon edited="0">
                <wp:start x="0" y="0"/>
                <wp:lineTo x="0" y="21531"/>
                <wp:lineTo x="21490" y="21531"/>
                <wp:lineTo x="2149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3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EFC">
        <w:br w:type="page"/>
      </w:r>
    </w:p>
    <w:p w:rsidR="00104B9C" w:rsidRDefault="00104B9C" w:rsidP="00D84B94">
      <w:pPr>
        <w:pStyle w:val="berschrift1"/>
      </w:pPr>
      <w:bookmarkStart w:id="2" w:name="_Toc435086368"/>
      <w:r>
        <w:lastRenderedPageBreak/>
        <w:t xml:space="preserve">Pflanze: </w:t>
      </w:r>
      <w:r>
        <w:tab/>
        <w:t>Ahorn</w:t>
      </w:r>
      <w:bookmarkEnd w:id="2"/>
    </w:p>
    <w:p w:rsidR="00104B9C" w:rsidRDefault="00104B9C" w:rsidP="00104B9C">
      <w:r>
        <w:t>Art:</w:t>
      </w:r>
      <w:r>
        <w:tab/>
      </w:r>
      <w:r>
        <w:tab/>
        <w:t>Laubbaum</w:t>
      </w:r>
    </w:p>
    <w:p w:rsidR="00104B9C" w:rsidRDefault="00104B9C" w:rsidP="00104B9C">
      <w:r>
        <w:t>Familie.</w:t>
      </w:r>
      <w:r>
        <w:tab/>
      </w:r>
      <w:r>
        <w:tab/>
        <w:t>Seifenbaumgewächs</w:t>
      </w:r>
    </w:p>
    <w:p w:rsidR="00104B9C" w:rsidRDefault="00104B9C" w:rsidP="00104B9C">
      <w:r>
        <w:t>Blattform:</w:t>
      </w:r>
      <w:r>
        <w:tab/>
        <w:t>gelappt</w:t>
      </w:r>
    </w:p>
    <w:p w:rsidR="00104B9C" w:rsidRDefault="00104B9C" w:rsidP="00104B9C">
      <w:r>
        <w:t>Blattrand:</w:t>
      </w:r>
      <w:r>
        <w:tab/>
        <w:t>gesägt</w:t>
      </w:r>
    </w:p>
    <w:p w:rsidR="00104B9C" w:rsidRDefault="00104B9C" w:rsidP="00104B9C">
      <w:r>
        <w:t xml:space="preserve">Blattstellung: </w:t>
      </w:r>
      <w:r>
        <w:tab/>
        <w:t>gegenständig</w:t>
      </w:r>
    </w:p>
    <w:p w:rsidR="003D7C16" w:rsidRDefault="003D7C16" w:rsidP="00104B9C">
      <w:r>
        <w:t>Frucht:</w:t>
      </w:r>
      <w:r>
        <w:tab/>
      </w:r>
      <w:r>
        <w:tab/>
        <w:t>Spaltfrüchte</w:t>
      </w:r>
    </w:p>
    <w:p w:rsidR="003D7C16" w:rsidRDefault="003D7C16" w:rsidP="00104B9C">
      <w:r>
        <w:t>Datum:</w:t>
      </w:r>
      <w:r>
        <w:tab/>
      </w:r>
      <w:r>
        <w:tab/>
        <w:t>Oktober 2015</w:t>
      </w:r>
    </w:p>
    <w:p w:rsidR="00E93B16" w:rsidRDefault="003D7C16" w:rsidP="00FE5B5A">
      <w:r w:rsidRPr="003D7C16"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36FEF48C" wp14:editId="6DF879F8">
            <wp:simplePos x="0" y="0"/>
            <wp:positionH relativeFrom="page">
              <wp:posOffset>896620</wp:posOffset>
            </wp:positionH>
            <wp:positionV relativeFrom="page">
              <wp:posOffset>3295650</wp:posOffset>
            </wp:positionV>
            <wp:extent cx="3599815" cy="3589020"/>
            <wp:effectExtent l="0" t="0" r="5715" b="0"/>
            <wp:wrapThrough wrapText="bothSides">
              <wp:wrapPolygon edited="0">
                <wp:start x="0" y="0"/>
                <wp:lineTo x="0" y="21401"/>
                <wp:lineTo x="21493" y="21401"/>
                <wp:lineTo x="21493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B9C">
        <w:br w:type="page"/>
      </w:r>
    </w:p>
    <w:p w:rsidR="00104B9C" w:rsidRDefault="00104B9C" w:rsidP="00D84B94">
      <w:pPr>
        <w:pStyle w:val="berschrift1"/>
      </w:pPr>
      <w:bookmarkStart w:id="3" w:name="_Toc435086369"/>
      <w:r>
        <w:lastRenderedPageBreak/>
        <w:t xml:space="preserve">Pflanze: </w:t>
      </w:r>
      <w:r>
        <w:tab/>
        <w:t>Buchsbaum</w:t>
      </w:r>
      <w:bookmarkEnd w:id="3"/>
    </w:p>
    <w:p w:rsidR="00104B9C" w:rsidRDefault="00104B9C" w:rsidP="00104B9C">
      <w:r>
        <w:t>Art:</w:t>
      </w:r>
      <w:r>
        <w:tab/>
      </w:r>
      <w:r>
        <w:tab/>
        <w:t>Strauch oder Baum</w:t>
      </w:r>
    </w:p>
    <w:p w:rsidR="00104B9C" w:rsidRDefault="00104B9C" w:rsidP="00104B9C">
      <w:r>
        <w:t>Familie.</w:t>
      </w:r>
      <w:r>
        <w:tab/>
      </w:r>
      <w:r>
        <w:tab/>
      </w:r>
      <w:r w:rsidR="00653AFF">
        <w:t>---</w:t>
      </w:r>
    </w:p>
    <w:p w:rsidR="00104B9C" w:rsidRDefault="00104B9C" w:rsidP="00104B9C">
      <w:r>
        <w:t>Blattform:</w:t>
      </w:r>
      <w:r>
        <w:tab/>
      </w:r>
      <w:r w:rsidR="00653AFF">
        <w:t>eiförmig oder gefiedert</w:t>
      </w:r>
    </w:p>
    <w:p w:rsidR="00104B9C" w:rsidRDefault="00104B9C" w:rsidP="00104B9C">
      <w:r>
        <w:t>Blattrand:</w:t>
      </w:r>
      <w:r>
        <w:tab/>
      </w:r>
      <w:r w:rsidR="00653AFF">
        <w:t>ganzrandig</w:t>
      </w:r>
    </w:p>
    <w:p w:rsidR="00104B9C" w:rsidRDefault="00104B9C" w:rsidP="00104B9C">
      <w:r>
        <w:t>Blattstellung:</w:t>
      </w:r>
      <w:r>
        <w:tab/>
      </w:r>
      <w:r w:rsidR="00653AFF">
        <w:t>gegenständig</w:t>
      </w:r>
    </w:p>
    <w:p w:rsidR="00104B9C" w:rsidRDefault="00104B9C" w:rsidP="00104B9C">
      <w:r>
        <w:t>Früchte:</w:t>
      </w:r>
      <w:r>
        <w:tab/>
      </w:r>
      <w:r w:rsidR="00653AFF">
        <w:t>---</w:t>
      </w:r>
    </w:p>
    <w:p w:rsidR="00104B9C" w:rsidRDefault="00104B9C" w:rsidP="00104B9C">
      <w:r>
        <w:t>Datum:</w:t>
      </w:r>
      <w:r>
        <w:tab/>
      </w:r>
      <w:r>
        <w:tab/>
        <w:t>Oktober 2015</w:t>
      </w:r>
    </w:p>
    <w:p w:rsidR="00653AFF" w:rsidRDefault="004625AD">
      <w:r w:rsidRPr="00346FC7">
        <w:rPr>
          <w:noProof/>
          <w:lang w:eastAsia="de-AT"/>
        </w:rPr>
        <w:drawing>
          <wp:anchor distT="0" distB="0" distL="114300" distR="114300" simplePos="0" relativeHeight="251660288" behindDoc="0" locked="0" layoutInCell="1" allowOverlap="1" wp14:anchorId="26F9D36C" wp14:editId="5930A79B">
            <wp:simplePos x="0" y="0"/>
            <wp:positionH relativeFrom="column">
              <wp:posOffset>-4445</wp:posOffset>
            </wp:positionH>
            <wp:positionV relativeFrom="paragraph">
              <wp:posOffset>133350</wp:posOffset>
            </wp:positionV>
            <wp:extent cx="3599815" cy="3293745"/>
            <wp:effectExtent l="0" t="0" r="5715" b="6350"/>
            <wp:wrapThrough wrapText="bothSides">
              <wp:wrapPolygon edited="0">
                <wp:start x="0" y="0"/>
                <wp:lineTo x="0" y="21489"/>
                <wp:lineTo x="21493" y="21489"/>
                <wp:lineTo x="21493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AFF">
        <w:br w:type="page"/>
      </w:r>
    </w:p>
    <w:p w:rsidR="00653AFF" w:rsidRDefault="00653AFF" w:rsidP="00653AFF">
      <w:bookmarkStart w:id="4" w:name="_Toc435086370"/>
      <w:r w:rsidRPr="00D84B94">
        <w:rPr>
          <w:rStyle w:val="berschrift1Zchn"/>
        </w:rPr>
        <w:lastRenderedPageBreak/>
        <w:t xml:space="preserve">Pflanze: </w:t>
      </w:r>
      <w:r w:rsidRPr="00D84B94">
        <w:rPr>
          <w:rStyle w:val="berschrift1Zchn"/>
        </w:rPr>
        <w:tab/>
        <w:t>Flieder</w:t>
      </w:r>
      <w:bookmarkEnd w:id="4"/>
      <w:r w:rsidR="00F92E07" w:rsidRPr="00F92E07">
        <w:t xml:space="preserve"> </w:t>
      </w:r>
    </w:p>
    <w:p w:rsidR="00653AFF" w:rsidRDefault="00653AFF" w:rsidP="00653AFF">
      <w:r>
        <w:t>Art:</w:t>
      </w:r>
      <w:r>
        <w:tab/>
      </w:r>
      <w:r>
        <w:tab/>
        <w:t>Strauch und Baum</w:t>
      </w:r>
    </w:p>
    <w:p w:rsidR="00653AFF" w:rsidRDefault="00653AFF" w:rsidP="00653AFF">
      <w:r>
        <w:t>Familie.</w:t>
      </w:r>
      <w:r>
        <w:tab/>
      </w:r>
      <w:r>
        <w:tab/>
        <w:t>Ölbaumgewächs</w:t>
      </w:r>
    </w:p>
    <w:p w:rsidR="00653AFF" w:rsidRDefault="00653AFF" w:rsidP="00653AFF">
      <w:r>
        <w:t>Blattform:</w:t>
      </w:r>
      <w:r>
        <w:tab/>
        <w:t>eiförmig</w:t>
      </w:r>
    </w:p>
    <w:p w:rsidR="00653AFF" w:rsidRDefault="00653AFF" w:rsidP="00653AFF">
      <w:r>
        <w:t>Blattrand:</w:t>
      </w:r>
      <w:r>
        <w:tab/>
        <w:t>glattrandig</w:t>
      </w:r>
    </w:p>
    <w:p w:rsidR="00653AFF" w:rsidRDefault="00653AFF" w:rsidP="00653AFF">
      <w:r>
        <w:t>Blattstellung:</w:t>
      </w:r>
      <w:r>
        <w:tab/>
        <w:t>gegenständig</w:t>
      </w:r>
    </w:p>
    <w:p w:rsidR="00653AFF" w:rsidRDefault="00653AFF" w:rsidP="00653AFF">
      <w:r>
        <w:t>Früchte:</w:t>
      </w:r>
      <w:r>
        <w:tab/>
        <w:t>---</w:t>
      </w:r>
    </w:p>
    <w:p w:rsidR="00653AFF" w:rsidRDefault="00653AFF" w:rsidP="00653AFF">
      <w:r>
        <w:t>Datum:</w:t>
      </w:r>
      <w:r>
        <w:tab/>
      </w:r>
      <w:r>
        <w:tab/>
        <w:t>Oktober 2015</w:t>
      </w:r>
    </w:p>
    <w:p w:rsidR="00653AFF" w:rsidRDefault="00346FC7">
      <w:r w:rsidRPr="00F92E07">
        <w:rPr>
          <w:noProof/>
          <w:lang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146050</wp:posOffset>
            </wp:positionV>
            <wp:extent cx="3599180" cy="2562225"/>
            <wp:effectExtent l="0" t="0" r="1270" b="9525"/>
            <wp:wrapThrough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AFF">
        <w:br w:type="page"/>
      </w:r>
    </w:p>
    <w:p w:rsidR="00653AFF" w:rsidRDefault="00653AFF" w:rsidP="00D84B94">
      <w:pPr>
        <w:pStyle w:val="berschrift1"/>
      </w:pPr>
      <w:bookmarkStart w:id="5" w:name="_Toc435086371"/>
      <w:r>
        <w:lastRenderedPageBreak/>
        <w:t xml:space="preserve">Pflanze: </w:t>
      </w:r>
      <w:r>
        <w:tab/>
        <w:t>Birnenbaum</w:t>
      </w:r>
      <w:bookmarkEnd w:id="5"/>
    </w:p>
    <w:p w:rsidR="00653AFF" w:rsidRDefault="00653AFF" w:rsidP="00653AFF">
      <w:r>
        <w:t>Art:</w:t>
      </w:r>
      <w:r>
        <w:tab/>
      </w:r>
      <w:r>
        <w:tab/>
      </w:r>
      <w:r w:rsidR="00F92E07">
        <w:t>Laubbaum</w:t>
      </w:r>
      <w:r w:rsidR="00F92E07" w:rsidRPr="00F92E07">
        <w:t xml:space="preserve"> </w:t>
      </w:r>
    </w:p>
    <w:p w:rsidR="00653AFF" w:rsidRDefault="00653AFF" w:rsidP="00653AFF">
      <w:r>
        <w:t>Familie.</w:t>
      </w:r>
      <w:r>
        <w:tab/>
      </w:r>
      <w:r>
        <w:tab/>
      </w:r>
      <w:r w:rsidR="00F92E07">
        <w:t>---</w:t>
      </w:r>
    </w:p>
    <w:p w:rsidR="00653AFF" w:rsidRDefault="00653AFF" w:rsidP="00653AFF">
      <w:r>
        <w:t>Blattform:</w:t>
      </w:r>
      <w:r>
        <w:tab/>
        <w:t>eiförmig</w:t>
      </w:r>
    </w:p>
    <w:p w:rsidR="00653AFF" w:rsidRDefault="00653AFF" w:rsidP="00653AFF">
      <w:r>
        <w:t>Blattrand:</w:t>
      </w:r>
      <w:r>
        <w:tab/>
      </w:r>
      <w:r w:rsidR="00F92E07">
        <w:t>gesägt</w:t>
      </w:r>
    </w:p>
    <w:p w:rsidR="00653AFF" w:rsidRDefault="00653AFF" w:rsidP="00653AFF">
      <w:r>
        <w:t>Blattstellung:</w:t>
      </w:r>
      <w:r>
        <w:tab/>
        <w:t>gegenständig</w:t>
      </w:r>
    </w:p>
    <w:p w:rsidR="00653AFF" w:rsidRDefault="00653AFF" w:rsidP="00653AFF">
      <w:r>
        <w:t>Früchte:</w:t>
      </w:r>
      <w:r>
        <w:tab/>
      </w:r>
      <w:r w:rsidR="00F92E07">
        <w:t>Birnen</w:t>
      </w:r>
    </w:p>
    <w:p w:rsidR="00653AFF" w:rsidRDefault="00653AFF" w:rsidP="00653AFF">
      <w:r>
        <w:t>Datum:</w:t>
      </w:r>
      <w:r>
        <w:tab/>
      </w:r>
      <w:r>
        <w:tab/>
        <w:t>Oktober 2015</w:t>
      </w:r>
    </w:p>
    <w:p w:rsidR="00F92E07" w:rsidRDefault="00346FC7">
      <w:r w:rsidRPr="00F92E07">
        <w:rPr>
          <w:noProof/>
          <w:lang w:eastAsia="de-AT"/>
        </w:rPr>
        <w:drawing>
          <wp:inline distT="0" distB="0" distL="0" distR="0" wp14:anchorId="3BC616CE" wp14:editId="3965AF2F">
            <wp:extent cx="3599780" cy="3686175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236" cy="369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E07">
        <w:br w:type="page"/>
      </w:r>
    </w:p>
    <w:p w:rsidR="00F92E07" w:rsidRDefault="00F92E07" w:rsidP="00F92E07">
      <w:bookmarkStart w:id="6" w:name="_Toc435086372"/>
      <w:r w:rsidRPr="00D84B94">
        <w:rPr>
          <w:rStyle w:val="berschrift1Zchn"/>
        </w:rPr>
        <w:lastRenderedPageBreak/>
        <w:t xml:space="preserve">Pflanze: </w:t>
      </w:r>
      <w:r w:rsidRPr="00D84B94">
        <w:rPr>
          <w:rStyle w:val="berschrift1Zchn"/>
        </w:rPr>
        <w:tab/>
        <w:t>Apfelbaum</w:t>
      </w:r>
      <w:bookmarkEnd w:id="6"/>
      <w:r w:rsidRPr="00F92E07">
        <w:t xml:space="preserve"> </w:t>
      </w:r>
    </w:p>
    <w:p w:rsidR="00F92E07" w:rsidRDefault="00F92E07" w:rsidP="00F92E07">
      <w:r>
        <w:t>Art:</w:t>
      </w:r>
      <w:r>
        <w:tab/>
      </w:r>
      <w:r>
        <w:tab/>
        <w:t>Laubbaum</w:t>
      </w:r>
    </w:p>
    <w:p w:rsidR="00F92E07" w:rsidRDefault="00F92E07" w:rsidP="00F92E07">
      <w:r>
        <w:t>Familie.</w:t>
      </w:r>
      <w:r>
        <w:tab/>
      </w:r>
      <w:r>
        <w:tab/>
        <w:t>Kernobst</w:t>
      </w:r>
    </w:p>
    <w:p w:rsidR="00F92E07" w:rsidRDefault="00F92E07" w:rsidP="00F92E07">
      <w:r>
        <w:t>Blattform:</w:t>
      </w:r>
      <w:r>
        <w:tab/>
        <w:t xml:space="preserve">eiförmig </w:t>
      </w:r>
    </w:p>
    <w:p w:rsidR="00F92E07" w:rsidRDefault="00F92E07" w:rsidP="00F92E07">
      <w:r>
        <w:t>Blattrand:</w:t>
      </w:r>
      <w:r>
        <w:tab/>
        <w:t>gekerbt</w:t>
      </w:r>
    </w:p>
    <w:p w:rsidR="00F92E07" w:rsidRDefault="00F92E07" w:rsidP="00F92E07">
      <w:r>
        <w:t>Blattstellung:</w:t>
      </w:r>
      <w:r>
        <w:tab/>
        <w:t>gegenständig</w:t>
      </w:r>
    </w:p>
    <w:p w:rsidR="00F92E07" w:rsidRDefault="00F92E07" w:rsidP="00F92E07">
      <w:r>
        <w:t>Früchte:</w:t>
      </w:r>
      <w:r>
        <w:tab/>
        <w:t>Äpfel</w:t>
      </w:r>
    </w:p>
    <w:p w:rsidR="00F92E07" w:rsidRDefault="00F92E07" w:rsidP="00F92E07">
      <w:r>
        <w:t>Datum:</w:t>
      </w:r>
      <w:r>
        <w:tab/>
      </w:r>
      <w:r>
        <w:tab/>
        <w:t>Oktober 2015</w:t>
      </w:r>
    </w:p>
    <w:p w:rsidR="00F92E07" w:rsidRDefault="004625AD">
      <w:r w:rsidRPr="00F92E07">
        <w:rPr>
          <w:noProof/>
          <w:lang w:eastAsia="de-AT"/>
        </w:rPr>
        <w:drawing>
          <wp:anchor distT="0" distB="0" distL="114300" distR="114300" simplePos="0" relativeHeight="251662336" behindDoc="0" locked="0" layoutInCell="1" allowOverlap="1" wp14:anchorId="23F5A946" wp14:editId="226BB0BB">
            <wp:simplePos x="0" y="0"/>
            <wp:positionH relativeFrom="column">
              <wp:posOffset>-114300</wp:posOffset>
            </wp:positionH>
            <wp:positionV relativeFrom="paragraph">
              <wp:posOffset>146050</wp:posOffset>
            </wp:positionV>
            <wp:extent cx="3599815" cy="4013835"/>
            <wp:effectExtent l="0" t="0" r="635" b="5715"/>
            <wp:wrapThrough wrapText="bothSides">
              <wp:wrapPolygon edited="0">
                <wp:start x="0" y="0"/>
                <wp:lineTo x="0" y="21528"/>
                <wp:lineTo x="21490" y="21528"/>
                <wp:lineTo x="21490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E07">
        <w:br w:type="page"/>
      </w:r>
    </w:p>
    <w:p w:rsidR="00F92E07" w:rsidRDefault="00F92E07" w:rsidP="00D84B94">
      <w:pPr>
        <w:pStyle w:val="berschrift1"/>
      </w:pPr>
      <w:bookmarkStart w:id="7" w:name="_Toc435086373"/>
      <w:r>
        <w:lastRenderedPageBreak/>
        <w:t xml:space="preserve">Pflanze: </w:t>
      </w:r>
      <w:r>
        <w:tab/>
        <w:t>Weichselkirsche</w:t>
      </w:r>
      <w:bookmarkEnd w:id="7"/>
    </w:p>
    <w:p w:rsidR="00F92E07" w:rsidRDefault="00F92E07" w:rsidP="00F92E07">
      <w:r>
        <w:t>Art:</w:t>
      </w:r>
      <w:r>
        <w:tab/>
      </w:r>
      <w:r>
        <w:tab/>
        <w:t>Laubbaum</w:t>
      </w:r>
    </w:p>
    <w:p w:rsidR="00F92E07" w:rsidRDefault="00F92E07" w:rsidP="00F92E07">
      <w:r>
        <w:t>Familie.</w:t>
      </w:r>
      <w:r>
        <w:tab/>
      </w:r>
      <w:r>
        <w:tab/>
        <w:t>Kernobst</w:t>
      </w:r>
    </w:p>
    <w:p w:rsidR="00F92E07" w:rsidRDefault="00F92E07" w:rsidP="00F92E07">
      <w:r>
        <w:t>Blattform:</w:t>
      </w:r>
      <w:r>
        <w:tab/>
        <w:t xml:space="preserve">eiförmig </w:t>
      </w:r>
    </w:p>
    <w:p w:rsidR="00F92E07" w:rsidRDefault="00F92E07" w:rsidP="00F92E07">
      <w:r>
        <w:t>Blattrand:</w:t>
      </w:r>
      <w:r>
        <w:tab/>
        <w:t>gesägt</w:t>
      </w:r>
    </w:p>
    <w:p w:rsidR="00F92E07" w:rsidRDefault="00F92E07" w:rsidP="00F92E07">
      <w:r>
        <w:t>Blattstellung:</w:t>
      </w:r>
      <w:r>
        <w:tab/>
        <w:t>gegenständig</w:t>
      </w:r>
    </w:p>
    <w:p w:rsidR="00F92E07" w:rsidRDefault="00F92E07" w:rsidP="00F92E07">
      <w:r>
        <w:t>Früchte:</w:t>
      </w:r>
      <w:r>
        <w:tab/>
        <w:t>Weichsel</w:t>
      </w:r>
    </w:p>
    <w:p w:rsidR="00F92E07" w:rsidRDefault="00F92E07" w:rsidP="00F92E07">
      <w:r>
        <w:t>Datum:</w:t>
      </w:r>
      <w:r>
        <w:tab/>
      </w:r>
      <w:r>
        <w:tab/>
        <w:t>Oktober 2015</w:t>
      </w:r>
    </w:p>
    <w:p w:rsidR="00AD23B1" w:rsidRDefault="00F92E07">
      <w:r w:rsidRPr="00F92E07">
        <w:rPr>
          <w:noProof/>
          <w:lang w:eastAsia="de-AT"/>
        </w:rPr>
        <w:drawing>
          <wp:inline distT="0" distB="0" distL="0" distR="0">
            <wp:extent cx="3600000" cy="2980800"/>
            <wp:effectExtent l="0" t="0" r="63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DD">
        <w:br w:type="page"/>
      </w:r>
    </w:p>
    <w:p w:rsidR="00240A1A" w:rsidRDefault="00240A1A"/>
    <w:p w:rsidR="00240A1A" w:rsidRDefault="00240A1A" w:rsidP="00240A1A">
      <w:bookmarkStart w:id="8" w:name="_Toc435086377"/>
      <w:r w:rsidRPr="00D84B94">
        <w:rPr>
          <w:rStyle w:val="berschrift1Zchn"/>
        </w:rPr>
        <w:lastRenderedPageBreak/>
        <w:t xml:space="preserve">Pflanze: </w:t>
      </w:r>
      <w:r w:rsidRPr="00D84B94">
        <w:rPr>
          <w:rStyle w:val="berschrift1Zchn"/>
        </w:rPr>
        <w:tab/>
        <w:t>Holler</w:t>
      </w:r>
      <w:bookmarkEnd w:id="8"/>
      <w:r w:rsidRPr="00240A1A">
        <w:t xml:space="preserve"> </w:t>
      </w:r>
      <w:r w:rsidRPr="00240A1A">
        <w:rPr>
          <w:noProof/>
          <w:lang w:eastAsia="de-AT"/>
        </w:rPr>
        <w:drawing>
          <wp:inline distT="0" distB="0" distL="0" distR="0">
            <wp:extent cx="1704975" cy="1423670"/>
            <wp:effectExtent l="0" t="0" r="9525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02" cy="14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1A" w:rsidRDefault="00D84B94" w:rsidP="00240A1A">
      <w:r>
        <w:t>Art:</w:t>
      </w:r>
      <w:r>
        <w:tab/>
      </w:r>
      <w:r>
        <w:tab/>
        <w:t>Strauch</w:t>
      </w:r>
    </w:p>
    <w:p w:rsidR="00D84B94" w:rsidRDefault="00240A1A" w:rsidP="00240A1A">
      <w:r>
        <w:t>Familie.</w:t>
      </w:r>
      <w:r>
        <w:tab/>
      </w:r>
      <w:r>
        <w:tab/>
      </w:r>
      <w:r w:rsidR="00D84B94">
        <w:t>---</w:t>
      </w:r>
    </w:p>
    <w:p w:rsidR="00240A1A" w:rsidRDefault="00240A1A" w:rsidP="00240A1A">
      <w:r>
        <w:t>Blattform:</w:t>
      </w:r>
      <w:r>
        <w:tab/>
      </w:r>
      <w:r w:rsidR="00D84B94">
        <w:t>elliptisch</w:t>
      </w:r>
      <w:r>
        <w:t xml:space="preserve"> </w:t>
      </w:r>
    </w:p>
    <w:p w:rsidR="00240A1A" w:rsidRDefault="00240A1A" w:rsidP="00240A1A">
      <w:r>
        <w:t>Blattrand:</w:t>
      </w:r>
      <w:r>
        <w:tab/>
      </w:r>
      <w:r w:rsidR="00D84B94">
        <w:t>gesägt</w:t>
      </w:r>
    </w:p>
    <w:p w:rsidR="00240A1A" w:rsidRDefault="00240A1A" w:rsidP="00240A1A">
      <w:r>
        <w:t>Blattstellung:</w:t>
      </w:r>
      <w:r>
        <w:tab/>
      </w:r>
      <w:r w:rsidR="00D84B94">
        <w:t>gegen</w:t>
      </w:r>
      <w:r>
        <w:t>ständig</w:t>
      </w:r>
    </w:p>
    <w:p w:rsidR="00240A1A" w:rsidRDefault="00240A1A" w:rsidP="00240A1A">
      <w:r>
        <w:t>Früchte:</w:t>
      </w:r>
      <w:r>
        <w:tab/>
      </w:r>
      <w:r w:rsidR="00D84B94">
        <w:t>schwarze „</w:t>
      </w:r>
      <w:proofErr w:type="spellStart"/>
      <w:r w:rsidR="00D84B94">
        <w:t>Hollerbeeren</w:t>
      </w:r>
      <w:proofErr w:type="spellEnd"/>
      <w:r w:rsidR="00D84B94">
        <w:t>“</w:t>
      </w:r>
    </w:p>
    <w:p w:rsidR="00240A1A" w:rsidRDefault="00240A1A" w:rsidP="00240A1A">
      <w:r>
        <w:t>Datum:</w:t>
      </w:r>
      <w:r>
        <w:tab/>
      </w:r>
      <w:r>
        <w:tab/>
        <w:t>Oktober 2015</w:t>
      </w:r>
    </w:p>
    <w:p w:rsidR="00104B9C" w:rsidRDefault="00104B9C" w:rsidP="00F92E07"/>
    <w:sectPr w:rsidR="00104B9C" w:rsidSect="0056361F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61F" w:rsidRDefault="0056361F" w:rsidP="004625AD">
      <w:pPr>
        <w:spacing w:after="0" w:line="240" w:lineRule="auto"/>
      </w:pPr>
      <w:r>
        <w:separator/>
      </w:r>
    </w:p>
  </w:endnote>
  <w:endnote w:type="continuationSeparator" w:id="0">
    <w:p w:rsidR="0056361F" w:rsidRDefault="0056361F" w:rsidP="00462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61F" w:rsidRDefault="0056361F">
    <w:pPr>
      <w:pStyle w:val="Fuzeile"/>
    </w:pPr>
    <w:r>
      <w:t>Neue Medien Fächerübergreifend mit Biologie</w:t>
    </w:r>
    <w:r>
      <w:tab/>
    </w:r>
    <w:r>
      <w:tab/>
      <w:t>Schuljahr 2015/2016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61F" w:rsidRDefault="0056361F" w:rsidP="004625AD">
      <w:pPr>
        <w:spacing w:after="0" w:line="240" w:lineRule="auto"/>
      </w:pPr>
      <w:r>
        <w:separator/>
      </w:r>
    </w:p>
  </w:footnote>
  <w:footnote w:type="continuationSeparator" w:id="0">
    <w:p w:rsidR="0056361F" w:rsidRDefault="0056361F" w:rsidP="00462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361F" w:rsidRDefault="0056361F">
    <w:pPr>
      <w:pStyle w:val="Kopfzeile"/>
    </w:pPr>
    <w:r>
      <w:t>Annika R., 2a</w:t>
    </w:r>
    <w:r>
      <w:tab/>
      <w:t>Herbarium</w:t>
    </w:r>
    <w:r>
      <w:tab/>
      <w:t>12.11.15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B5A"/>
    <w:rsid w:val="000B54C2"/>
    <w:rsid w:val="00104B9C"/>
    <w:rsid w:val="001C3D30"/>
    <w:rsid w:val="00240A1A"/>
    <w:rsid w:val="002C75D0"/>
    <w:rsid w:val="003262DD"/>
    <w:rsid w:val="00346FC7"/>
    <w:rsid w:val="003D7C16"/>
    <w:rsid w:val="004625AD"/>
    <w:rsid w:val="0056361F"/>
    <w:rsid w:val="00653AFF"/>
    <w:rsid w:val="00956210"/>
    <w:rsid w:val="009F3D83"/>
    <w:rsid w:val="00AD23B1"/>
    <w:rsid w:val="00B17464"/>
    <w:rsid w:val="00D84B94"/>
    <w:rsid w:val="00DD5531"/>
    <w:rsid w:val="00DF26DF"/>
    <w:rsid w:val="00E93B16"/>
    <w:rsid w:val="00ED1EFC"/>
    <w:rsid w:val="00F31F5A"/>
    <w:rsid w:val="00F92E07"/>
    <w:rsid w:val="00FE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B4C833-6CDB-43EB-B692-5A2071FB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84B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84B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F3D83"/>
    <w:pPr>
      <w:outlineLvl w:val="9"/>
    </w:pPr>
    <w:rPr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9F3D83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9F3D83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62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25AD"/>
  </w:style>
  <w:style w:type="paragraph" w:styleId="Fuzeile">
    <w:name w:val="footer"/>
    <w:basedOn w:val="Standard"/>
    <w:link w:val="FuzeileZchn"/>
    <w:uiPriority w:val="99"/>
    <w:unhideWhenUsed/>
    <w:rsid w:val="00462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25AD"/>
  </w:style>
  <w:style w:type="paragraph" w:styleId="KeinLeerraum">
    <w:name w:val="No Spacing"/>
    <w:link w:val="KeinLeerraumZchn"/>
    <w:uiPriority w:val="1"/>
    <w:qFormat/>
    <w:rsid w:val="0056361F"/>
    <w:pPr>
      <w:spacing w:after="0" w:line="240" w:lineRule="auto"/>
    </w:pPr>
    <w:rPr>
      <w:rFonts w:eastAsiaTheme="minorEastAsia"/>
      <w:lang w:eastAsia="de-AT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6361F"/>
    <w:rPr>
      <w:rFonts w:eastAsiaTheme="minorEastAsia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ED"/>
    <w:rsid w:val="004E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8BDAD10FFC44A45874A5A7F7E94C836">
    <w:name w:val="38BDAD10FFC44A45874A5A7F7E94C836"/>
    <w:rsid w:val="004E33ED"/>
  </w:style>
  <w:style w:type="paragraph" w:customStyle="1" w:styleId="39E885FB336842F7BC38005BC709F023">
    <w:name w:val="39E885FB336842F7BC38005BC709F023"/>
    <w:rsid w:val="004E33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03E15-9D7F-4C3E-9424-C6BE11BF1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D8359D6.dotm</Template>
  <TotalTime>0</TotalTime>
  <Pages>10</Pages>
  <Words>273</Words>
  <Characters>1725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Herbarium</vt:lpstr>
    </vt:vector>
  </TitlesOfParts>
  <Company>BG Wien 10</Company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Herbarium</dc:title>
  <dc:subject>Bäume, Sträucher und Co</dc:subject>
  <dc:creator>ROTSEJDL Annika</dc:creator>
  <cp:keywords/>
  <dc:description/>
  <cp:lastModifiedBy>ROTSEJDL Annika</cp:lastModifiedBy>
  <cp:revision>2</cp:revision>
  <dcterms:created xsi:type="dcterms:W3CDTF">2015-11-12T09:46:00Z</dcterms:created>
  <dcterms:modified xsi:type="dcterms:W3CDTF">2015-11-12T09:46:00Z</dcterms:modified>
</cp:coreProperties>
</file>